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8CEBF" w14:textId="77777777" w:rsidR="00F24CEA" w:rsidRPr="00FE54F3" w:rsidRDefault="0074745E" w:rsidP="00FE54F3">
      <w:pPr>
        <w:jc w:val="center"/>
        <w:rPr>
          <w:b/>
          <w:bCs/>
          <w:u w:val="single"/>
        </w:rPr>
      </w:pPr>
      <w:r w:rsidRPr="00FE54F3">
        <w:rPr>
          <w:b/>
          <w:bCs/>
          <w:u w:val="single"/>
        </w:rPr>
        <w:t>PORTION CONTROL ADVICE SHEET</w:t>
      </w:r>
    </w:p>
    <w:p w14:paraId="37E06A93" w14:textId="77777777" w:rsidR="0074745E" w:rsidRDefault="0074745E"/>
    <w:p w14:paraId="3765668A" w14:textId="77777777" w:rsidR="00FE54F3" w:rsidRDefault="00FE54F3"/>
    <w:p w14:paraId="481B8D81" w14:textId="77777777" w:rsidR="0074745E" w:rsidRDefault="0074745E">
      <w:r>
        <w:t>Portion control is a hotly debated topic and one that relies on us understanding a few things…</w:t>
      </w:r>
    </w:p>
    <w:p w14:paraId="641071BE" w14:textId="77777777" w:rsidR="0074745E" w:rsidRDefault="0074745E"/>
    <w:p w14:paraId="65E864BB" w14:textId="77777777" w:rsidR="0074745E" w:rsidRDefault="0074745E" w:rsidP="0074745E">
      <w:pPr>
        <w:pStyle w:val="ListParagraph"/>
        <w:numPr>
          <w:ilvl w:val="0"/>
          <w:numId w:val="1"/>
        </w:numPr>
      </w:pPr>
      <w:r>
        <w:t xml:space="preserve">What each food group represents in terms of the </w:t>
      </w:r>
      <w:r w:rsidRPr="0074745E">
        <w:rPr>
          <w:i/>
          <w:iCs/>
        </w:rPr>
        <w:t>real food</w:t>
      </w:r>
      <w:r>
        <w:t xml:space="preserve"> in that classification.</w:t>
      </w:r>
    </w:p>
    <w:p w14:paraId="1F6D4A8E" w14:textId="77777777" w:rsidR="0074745E" w:rsidRDefault="0074745E" w:rsidP="0074745E">
      <w:pPr>
        <w:pStyle w:val="ListParagraph"/>
        <w:numPr>
          <w:ilvl w:val="0"/>
          <w:numId w:val="1"/>
        </w:numPr>
      </w:pPr>
      <w:r>
        <w:t xml:space="preserve">The importance of </w:t>
      </w:r>
      <w:r w:rsidRPr="0074745E">
        <w:rPr>
          <w:i/>
          <w:iCs/>
        </w:rPr>
        <w:t>variety</w:t>
      </w:r>
      <w:r>
        <w:t xml:space="preserve"> in our diet, especially for our healthy gut microbiome.</w:t>
      </w:r>
    </w:p>
    <w:p w14:paraId="3ED1DD49" w14:textId="77777777" w:rsidR="0074745E" w:rsidRDefault="0074745E" w:rsidP="0074745E">
      <w:pPr>
        <w:pStyle w:val="ListParagraph"/>
        <w:numPr>
          <w:ilvl w:val="0"/>
          <w:numId w:val="1"/>
        </w:numPr>
      </w:pPr>
      <w:r>
        <w:t xml:space="preserve">Being </w:t>
      </w:r>
      <w:r w:rsidRPr="0074745E">
        <w:rPr>
          <w:i/>
          <w:iCs/>
        </w:rPr>
        <w:t>present</w:t>
      </w:r>
      <w:r>
        <w:t xml:space="preserve"> in the moment, when we are eating, is essential for the messages of satiety to reach our brain, so that we can stop over-riding them!</w:t>
      </w:r>
    </w:p>
    <w:p w14:paraId="14232019" w14:textId="77777777" w:rsidR="0074745E" w:rsidRDefault="0074745E" w:rsidP="0074745E">
      <w:pPr>
        <w:pStyle w:val="ListParagraph"/>
        <w:numPr>
          <w:ilvl w:val="0"/>
          <w:numId w:val="1"/>
        </w:numPr>
      </w:pPr>
      <w:r>
        <w:t xml:space="preserve">This may mean </w:t>
      </w:r>
      <w:r w:rsidRPr="0074745E">
        <w:rPr>
          <w:i/>
          <w:iCs/>
        </w:rPr>
        <w:t>eating more slowly</w:t>
      </w:r>
      <w:r>
        <w:t>…it takes 20 minutes for our brain to register we have eaten, let alone whether we are satiated! Slow down!</w:t>
      </w:r>
    </w:p>
    <w:p w14:paraId="22932C1C" w14:textId="77777777" w:rsidR="0074745E" w:rsidRDefault="0074745E" w:rsidP="0074745E">
      <w:pPr>
        <w:pStyle w:val="ListParagraph"/>
        <w:numPr>
          <w:ilvl w:val="0"/>
          <w:numId w:val="1"/>
        </w:numPr>
      </w:pPr>
      <w:r>
        <w:t xml:space="preserve">Hydration </w:t>
      </w:r>
      <w:r w:rsidRPr="0074745E">
        <w:rPr>
          <w:i/>
          <w:iCs/>
        </w:rPr>
        <w:t>throughout the day</w:t>
      </w:r>
      <w:r>
        <w:t xml:space="preserve"> is really important. Try to avoid drinking lots at mealtimes. It doesn’t fill you up so you eat less (controversial!) it simply dilutes all your acid and digestive enzymes which means you don’t digest your food properly and will probably end up with other digestive issues longer term!</w:t>
      </w:r>
    </w:p>
    <w:p w14:paraId="030FFD86" w14:textId="77777777" w:rsidR="0074745E" w:rsidRDefault="0074745E" w:rsidP="0074745E"/>
    <w:p w14:paraId="177DBEDF" w14:textId="77777777" w:rsidR="00FE54F3" w:rsidRDefault="00FE54F3" w:rsidP="0074745E"/>
    <w:p w14:paraId="4E10258A" w14:textId="77777777" w:rsidR="0074745E" w:rsidRDefault="0074745E" w:rsidP="0074745E">
      <w:r>
        <w:t>So here we go!</w:t>
      </w:r>
    </w:p>
    <w:p w14:paraId="5C7CF646" w14:textId="77777777" w:rsidR="0074745E" w:rsidRDefault="0074745E" w:rsidP="0074745E"/>
    <w:p w14:paraId="4100BEC9" w14:textId="77777777" w:rsidR="00FE54F3" w:rsidRDefault="00FE54F3" w:rsidP="0074745E"/>
    <w:p w14:paraId="54A3F950" w14:textId="77777777" w:rsidR="0074745E" w:rsidRPr="00FE54F3" w:rsidRDefault="0074745E" w:rsidP="0074745E">
      <w:pPr>
        <w:rPr>
          <w:b/>
          <w:bCs/>
          <w:color w:val="FF0000"/>
          <w:u w:val="single"/>
        </w:rPr>
      </w:pPr>
      <w:r w:rsidRPr="00FE54F3">
        <w:rPr>
          <w:b/>
          <w:bCs/>
          <w:color w:val="FF0000"/>
          <w:u w:val="single"/>
        </w:rPr>
        <w:t>CARBOHYDRATES:</w:t>
      </w:r>
    </w:p>
    <w:p w14:paraId="31A0592A" w14:textId="77777777" w:rsidR="0074745E" w:rsidRDefault="0074745E" w:rsidP="00FE54F3">
      <w:pPr>
        <w:pStyle w:val="ListParagraph"/>
        <w:numPr>
          <w:ilvl w:val="0"/>
          <w:numId w:val="2"/>
        </w:numPr>
      </w:pPr>
      <w:r>
        <w:t>Cereals, bread, pasta, rice, grains (to a certain extend pulses and legumes but we will deal with those in the plant proteins later).</w:t>
      </w:r>
    </w:p>
    <w:p w14:paraId="6F8977B2" w14:textId="77777777" w:rsidR="0074745E" w:rsidRDefault="0074745E" w:rsidP="00FE54F3">
      <w:pPr>
        <w:pStyle w:val="ListParagraph"/>
        <w:numPr>
          <w:ilvl w:val="0"/>
          <w:numId w:val="2"/>
        </w:numPr>
      </w:pPr>
      <w:r>
        <w:t>We need these for energy production, fibre and B vitamins.</w:t>
      </w:r>
    </w:p>
    <w:p w14:paraId="07C1E6E5" w14:textId="77777777" w:rsidR="0074745E" w:rsidRDefault="0074745E" w:rsidP="00FE54F3">
      <w:pPr>
        <w:pStyle w:val="ListParagraph"/>
        <w:numPr>
          <w:ilvl w:val="0"/>
          <w:numId w:val="2"/>
        </w:numPr>
      </w:pPr>
      <w:r>
        <w:t>Ideally, go for the nearest to natural wholefood sources as possible (</w:t>
      </w:r>
      <w:proofErr w:type="spellStart"/>
      <w:r>
        <w:t>eg</w:t>
      </w:r>
      <w:proofErr w:type="spellEnd"/>
      <w:r>
        <w:t xml:space="preserve"> wholegrain/wholemeal bread, brown rice and pasta, rustic grains…the rougher the food the higher the fibre.</w:t>
      </w:r>
    </w:p>
    <w:p w14:paraId="34C3A301" w14:textId="77777777" w:rsidR="0074745E" w:rsidRDefault="0074745E" w:rsidP="0074745E"/>
    <w:p w14:paraId="50511F99" w14:textId="77777777" w:rsidR="0074745E" w:rsidRDefault="0074745E" w:rsidP="0074745E">
      <w:r>
        <w:t xml:space="preserve">Aim = </w:t>
      </w:r>
      <w:r w:rsidR="00FE54F3" w:rsidRPr="00FE54F3">
        <w:rPr>
          <w:color w:val="0070C0"/>
        </w:rPr>
        <w:t>6-</w:t>
      </w:r>
      <w:r w:rsidR="00FE54F3">
        <w:rPr>
          <w:color w:val="0070C0"/>
        </w:rPr>
        <w:t>8</w:t>
      </w:r>
      <w:r w:rsidRPr="00FE54F3">
        <w:rPr>
          <w:color w:val="0070C0"/>
        </w:rPr>
        <w:t xml:space="preserve"> portions per day</w:t>
      </w:r>
    </w:p>
    <w:p w14:paraId="5336204D" w14:textId="77777777" w:rsidR="0074745E" w:rsidRDefault="0074745E" w:rsidP="0074745E"/>
    <w:p w14:paraId="5E81FD24" w14:textId="77777777" w:rsidR="0074745E" w:rsidRPr="00257EF4" w:rsidRDefault="0074745E" w:rsidP="0074745E">
      <w:pPr>
        <w:rPr>
          <w:color w:val="FF0000"/>
        </w:rPr>
      </w:pPr>
      <w:r w:rsidRPr="00257EF4">
        <w:rPr>
          <w:color w:val="FF0000"/>
        </w:rPr>
        <w:t>Cups, spoons etc are all flat measures/LEVEL not heaped!</w:t>
      </w:r>
    </w:p>
    <w:p w14:paraId="3BD93FBF" w14:textId="77777777" w:rsidR="0074745E" w:rsidRDefault="0074745E" w:rsidP="0074745E"/>
    <w:tbl>
      <w:tblPr>
        <w:tblStyle w:val="TableGrid"/>
        <w:tblW w:w="0" w:type="auto"/>
        <w:tblLook w:val="04A0" w:firstRow="1" w:lastRow="0" w:firstColumn="1" w:lastColumn="0" w:noHBand="0" w:noVBand="1"/>
      </w:tblPr>
      <w:tblGrid>
        <w:gridCol w:w="3003"/>
        <w:gridCol w:w="3003"/>
        <w:gridCol w:w="3004"/>
      </w:tblGrid>
      <w:tr w:rsidR="0074745E" w14:paraId="1258F9E6" w14:textId="77777777" w:rsidTr="0074745E">
        <w:tc>
          <w:tcPr>
            <w:tcW w:w="3003" w:type="dxa"/>
          </w:tcPr>
          <w:p w14:paraId="186F4AEC" w14:textId="77777777" w:rsidR="0074745E" w:rsidRDefault="0074745E" w:rsidP="0074745E">
            <w:r>
              <w:t>Bread</w:t>
            </w:r>
          </w:p>
        </w:tc>
        <w:tc>
          <w:tcPr>
            <w:tcW w:w="3003" w:type="dxa"/>
          </w:tcPr>
          <w:p w14:paraId="0099EC9F" w14:textId="77777777" w:rsidR="0074745E" w:rsidRDefault="0074745E" w:rsidP="0074745E">
            <w:r>
              <w:t>1 medium slice</w:t>
            </w:r>
          </w:p>
        </w:tc>
        <w:tc>
          <w:tcPr>
            <w:tcW w:w="3004" w:type="dxa"/>
          </w:tcPr>
          <w:p w14:paraId="2C173BAC" w14:textId="77777777" w:rsidR="0074745E" w:rsidRDefault="0074745E" w:rsidP="0074745E"/>
        </w:tc>
      </w:tr>
      <w:tr w:rsidR="0074745E" w14:paraId="1EA4421E" w14:textId="77777777" w:rsidTr="0074745E">
        <w:tc>
          <w:tcPr>
            <w:tcW w:w="3003" w:type="dxa"/>
          </w:tcPr>
          <w:p w14:paraId="7A77A54F" w14:textId="77777777" w:rsidR="0074745E" w:rsidRDefault="0074745E" w:rsidP="0074745E">
            <w:r>
              <w:t>Cereal</w:t>
            </w:r>
          </w:p>
        </w:tc>
        <w:tc>
          <w:tcPr>
            <w:tcW w:w="3003" w:type="dxa"/>
          </w:tcPr>
          <w:p w14:paraId="5B0DCB76" w14:textId="77777777" w:rsidR="0074745E" w:rsidRDefault="0074745E" w:rsidP="0074745E">
            <w:r>
              <w:t>1 cup (teacup not mug!)</w:t>
            </w:r>
          </w:p>
        </w:tc>
        <w:tc>
          <w:tcPr>
            <w:tcW w:w="3004" w:type="dxa"/>
          </w:tcPr>
          <w:p w14:paraId="3B434469" w14:textId="77777777" w:rsidR="0074745E" w:rsidRDefault="0074745E" w:rsidP="0074745E">
            <w:r>
              <w:t xml:space="preserve">3 level </w:t>
            </w:r>
            <w:proofErr w:type="spellStart"/>
            <w:r>
              <w:t>tblsp</w:t>
            </w:r>
            <w:proofErr w:type="spellEnd"/>
            <w:r>
              <w:t xml:space="preserve"> / 40g </w:t>
            </w:r>
          </w:p>
        </w:tc>
      </w:tr>
      <w:tr w:rsidR="0074745E" w14:paraId="63C0C3B0" w14:textId="77777777" w:rsidTr="0074745E">
        <w:tc>
          <w:tcPr>
            <w:tcW w:w="3003" w:type="dxa"/>
          </w:tcPr>
          <w:p w14:paraId="1E8947CD" w14:textId="77777777" w:rsidR="0074745E" w:rsidRDefault="0074745E" w:rsidP="0074745E">
            <w:r>
              <w:t>Cooked pasta</w:t>
            </w:r>
          </w:p>
        </w:tc>
        <w:tc>
          <w:tcPr>
            <w:tcW w:w="3003" w:type="dxa"/>
          </w:tcPr>
          <w:p w14:paraId="13944137" w14:textId="77777777" w:rsidR="0074745E" w:rsidRDefault="0074745E" w:rsidP="0074745E">
            <w:r>
              <w:t>½ cup</w:t>
            </w:r>
          </w:p>
        </w:tc>
        <w:tc>
          <w:tcPr>
            <w:tcW w:w="3004" w:type="dxa"/>
          </w:tcPr>
          <w:p w14:paraId="3996A83B" w14:textId="77777777" w:rsidR="0074745E" w:rsidRDefault="0074745E" w:rsidP="0074745E">
            <w:r>
              <w:t xml:space="preserve">2-3 </w:t>
            </w:r>
            <w:proofErr w:type="spellStart"/>
            <w:r>
              <w:t>tblsp</w:t>
            </w:r>
            <w:proofErr w:type="spellEnd"/>
          </w:p>
        </w:tc>
      </w:tr>
      <w:tr w:rsidR="0074745E" w14:paraId="104BAB24" w14:textId="77777777" w:rsidTr="0074745E">
        <w:tc>
          <w:tcPr>
            <w:tcW w:w="3003" w:type="dxa"/>
          </w:tcPr>
          <w:p w14:paraId="7520121F" w14:textId="77777777" w:rsidR="0074745E" w:rsidRDefault="0074745E" w:rsidP="0074745E">
            <w:r>
              <w:t>Cooked rice</w:t>
            </w:r>
          </w:p>
        </w:tc>
        <w:tc>
          <w:tcPr>
            <w:tcW w:w="3003" w:type="dxa"/>
          </w:tcPr>
          <w:p w14:paraId="6A6431A2" w14:textId="77777777" w:rsidR="0074745E" w:rsidRDefault="0074745E" w:rsidP="0074745E">
            <w:r>
              <w:t>½ cup</w:t>
            </w:r>
          </w:p>
        </w:tc>
        <w:tc>
          <w:tcPr>
            <w:tcW w:w="3004" w:type="dxa"/>
          </w:tcPr>
          <w:p w14:paraId="20D11627" w14:textId="77777777" w:rsidR="0074745E" w:rsidRDefault="0074745E" w:rsidP="0074745E">
            <w:r>
              <w:t xml:space="preserve">2-3 </w:t>
            </w:r>
            <w:proofErr w:type="spellStart"/>
            <w:r>
              <w:t>tblsp</w:t>
            </w:r>
            <w:proofErr w:type="spellEnd"/>
          </w:p>
        </w:tc>
      </w:tr>
      <w:tr w:rsidR="0074745E" w14:paraId="64591F58" w14:textId="77777777" w:rsidTr="0074745E">
        <w:tc>
          <w:tcPr>
            <w:tcW w:w="3003" w:type="dxa"/>
          </w:tcPr>
          <w:p w14:paraId="41F136CE" w14:textId="77777777" w:rsidR="0074745E" w:rsidRDefault="0074745E" w:rsidP="0074745E">
            <w:r>
              <w:t>Potatoes</w:t>
            </w:r>
          </w:p>
        </w:tc>
        <w:tc>
          <w:tcPr>
            <w:tcW w:w="3003" w:type="dxa"/>
          </w:tcPr>
          <w:p w14:paraId="5DD0558D" w14:textId="77777777" w:rsidR="0074745E" w:rsidRDefault="0074745E" w:rsidP="0074745E">
            <w:r>
              <w:t>2-3 new pots (chopped to make more!)</w:t>
            </w:r>
          </w:p>
        </w:tc>
        <w:tc>
          <w:tcPr>
            <w:tcW w:w="3004" w:type="dxa"/>
          </w:tcPr>
          <w:p w14:paraId="1C6EDE76" w14:textId="77777777" w:rsidR="0074745E" w:rsidRDefault="0074745E" w:rsidP="0074745E">
            <w:r>
              <w:t>Or a Jacket the size of your scrunched fist</w:t>
            </w:r>
          </w:p>
        </w:tc>
      </w:tr>
    </w:tbl>
    <w:p w14:paraId="4A1461F0" w14:textId="77777777" w:rsidR="0074745E" w:rsidRDefault="0074745E" w:rsidP="0074745E"/>
    <w:p w14:paraId="0AFE0E68" w14:textId="77777777" w:rsidR="00FE54F3" w:rsidRDefault="00FE54F3" w:rsidP="0074745E">
      <w:proofErr w:type="gramStart"/>
      <w:r>
        <w:t>Example :</w:t>
      </w:r>
      <w:proofErr w:type="gramEnd"/>
      <w:r>
        <w:t xml:space="preserve"> </w:t>
      </w:r>
      <w:r>
        <w:tab/>
        <w:t xml:space="preserve">1 portion of cereal at breakfast (total 1), </w:t>
      </w:r>
    </w:p>
    <w:p w14:paraId="4F7B5391" w14:textId="77777777" w:rsidR="00FE54F3" w:rsidRDefault="00FE54F3" w:rsidP="00FE54F3">
      <w:pPr>
        <w:ind w:left="720" w:firstLine="720"/>
      </w:pPr>
      <w:r>
        <w:t xml:space="preserve">2 slices of bread at lunch (total 2), </w:t>
      </w:r>
    </w:p>
    <w:p w14:paraId="4941CCD3" w14:textId="77777777" w:rsidR="00FE54F3" w:rsidRDefault="00FE54F3" w:rsidP="00FE54F3">
      <w:pPr>
        <w:ind w:left="720" w:firstLine="720"/>
      </w:pPr>
      <w:r>
        <w:t xml:space="preserve">2 cups cooked rice at teatime (total </w:t>
      </w:r>
      <w:proofErr w:type="gramStart"/>
      <w:r>
        <w:t>4 )</w:t>
      </w:r>
      <w:proofErr w:type="gramEnd"/>
    </w:p>
    <w:p w14:paraId="7C5B8ABF" w14:textId="77777777" w:rsidR="00FE54F3" w:rsidRDefault="00FE54F3" w:rsidP="00FE54F3">
      <w:pPr>
        <w:ind w:left="720" w:firstLine="720"/>
      </w:pPr>
      <w:r>
        <w:t>Total for the day = 7 portions</w:t>
      </w:r>
    </w:p>
    <w:p w14:paraId="5EE6C842" w14:textId="77777777" w:rsidR="00FE54F3" w:rsidRDefault="00FE54F3" w:rsidP="00FE54F3"/>
    <w:p w14:paraId="569D6404" w14:textId="77777777" w:rsidR="00257EF4" w:rsidRDefault="00257EF4" w:rsidP="00FE54F3">
      <w:pPr>
        <w:rPr>
          <w:b/>
          <w:bCs/>
          <w:color w:val="FF0000"/>
          <w:u w:val="single"/>
        </w:rPr>
      </w:pPr>
    </w:p>
    <w:p w14:paraId="6F12D7B3" w14:textId="77777777" w:rsidR="009B04D9" w:rsidRDefault="009B04D9" w:rsidP="00FE54F3">
      <w:pPr>
        <w:rPr>
          <w:b/>
          <w:bCs/>
          <w:color w:val="FF0000"/>
          <w:u w:val="single"/>
        </w:rPr>
      </w:pPr>
    </w:p>
    <w:p w14:paraId="40E9DD99" w14:textId="77777777" w:rsidR="00FE54F3" w:rsidRPr="00FE54F3" w:rsidRDefault="00FE54F3" w:rsidP="00FE54F3">
      <w:pPr>
        <w:rPr>
          <w:b/>
          <w:bCs/>
          <w:color w:val="FF0000"/>
          <w:u w:val="single"/>
        </w:rPr>
      </w:pPr>
      <w:r w:rsidRPr="00FE54F3">
        <w:rPr>
          <w:b/>
          <w:bCs/>
          <w:color w:val="FF0000"/>
          <w:u w:val="single"/>
        </w:rPr>
        <w:lastRenderedPageBreak/>
        <w:t>PROTEINS</w:t>
      </w:r>
    </w:p>
    <w:p w14:paraId="66E6FBE3" w14:textId="77777777" w:rsidR="00FE54F3" w:rsidRDefault="00FE54F3" w:rsidP="00FE54F3">
      <w:r>
        <w:t xml:space="preserve">Animal </w:t>
      </w:r>
      <w:proofErr w:type="gramStart"/>
      <w:r>
        <w:t>Sources :</w:t>
      </w:r>
      <w:proofErr w:type="gramEnd"/>
      <w:r>
        <w:t xml:space="preserve"> meat, fish, eggs</w:t>
      </w:r>
    </w:p>
    <w:p w14:paraId="465A3457" w14:textId="77777777" w:rsidR="00FE54F3" w:rsidRDefault="00FE54F3" w:rsidP="00FE54F3">
      <w:r>
        <w:t xml:space="preserve">Plant </w:t>
      </w:r>
      <w:proofErr w:type="gramStart"/>
      <w:r>
        <w:t>Sources :</w:t>
      </w:r>
      <w:proofErr w:type="gramEnd"/>
      <w:r>
        <w:t xml:space="preserve"> pulses, beans, tofu/</w:t>
      </w:r>
      <w:proofErr w:type="spellStart"/>
      <w:r>
        <w:t>quorn</w:t>
      </w:r>
      <w:proofErr w:type="spellEnd"/>
    </w:p>
    <w:p w14:paraId="0D96D7A2" w14:textId="77777777" w:rsidR="00FE54F3" w:rsidRDefault="00FE54F3" w:rsidP="00FE54F3"/>
    <w:p w14:paraId="6EDB1626" w14:textId="77777777" w:rsidR="00FE54F3" w:rsidRDefault="00FE54F3" w:rsidP="00FE54F3">
      <w:pPr>
        <w:pStyle w:val="ListParagraph"/>
        <w:numPr>
          <w:ilvl w:val="0"/>
          <w:numId w:val="3"/>
        </w:numPr>
      </w:pPr>
      <w:r>
        <w:t>We need this for tissue repair - building every new cell that is part of our daily regeneration.</w:t>
      </w:r>
    </w:p>
    <w:p w14:paraId="65EDA7C3" w14:textId="77777777" w:rsidR="00FE54F3" w:rsidRDefault="00FE54F3" w:rsidP="00FE54F3">
      <w:pPr>
        <w:pStyle w:val="ListParagraph"/>
        <w:numPr>
          <w:ilvl w:val="0"/>
          <w:numId w:val="3"/>
        </w:numPr>
      </w:pPr>
      <w:r>
        <w:t>We need more if we are training and attempting to build muscle.</w:t>
      </w:r>
    </w:p>
    <w:p w14:paraId="6949DCB2" w14:textId="77777777" w:rsidR="00FE54F3" w:rsidRDefault="00FE54F3" w:rsidP="00FE54F3">
      <w:pPr>
        <w:pStyle w:val="ListParagraph"/>
        <w:numPr>
          <w:ilvl w:val="0"/>
          <w:numId w:val="3"/>
        </w:numPr>
      </w:pPr>
      <w:r>
        <w:t xml:space="preserve">We digest proteins more slowly, so good quality protein is at the heart of feeling </w:t>
      </w:r>
      <w:r w:rsidRPr="00FE54F3">
        <w:rPr>
          <w:i/>
          <w:iCs/>
        </w:rPr>
        <w:t>full</w:t>
      </w:r>
      <w:r>
        <w:t>!</w:t>
      </w:r>
    </w:p>
    <w:p w14:paraId="51A49857" w14:textId="77777777" w:rsidR="00FE54F3" w:rsidRDefault="00FE54F3" w:rsidP="00FE54F3">
      <w:pPr>
        <w:pStyle w:val="ListParagraph"/>
        <w:numPr>
          <w:ilvl w:val="0"/>
          <w:numId w:val="3"/>
        </w:numPr>
      </w:pPr>
      <w:r>
        <w:t>A mixture of animal and plant proteins is highly beneficial for our gut bacteria.</w:t>
      </w:r>
    </w:p>
    <w:p w14:paraId="32752F3A" w14:textId="77777777" w:rsidR="00FE54F3" w:rsidRDefault="00FE54F3" w:rsidP="00FE54F3">
      <w:pPr>
        <w:pStyle w:val="ListParagraph"/>
        <w:numPr>
          <w:ilvl w:val="0"/>
          <w:numId w:val="3"/>
        </w:numPr>
      </w:pPr>
      <w:r>
        <w:t xml:space="preserve">If you eat a predominantly vegetarian or vegan diet, you may be missing certain amino acids from your diet, so it is even more crucial to try to eat as much </w:t>
      </w:r>
      <w:r w:rsidRPr="00FE54F3">
        <w:rPr>
          <w:i/>
          <w:iCs/>
        </w:rPr>
        <w:t>variety</w:t>
      </w:r>
      <w:r>
        <w:t xml:space="preserve"> in your plant protein sources as possible.</w:t>
      </w:r>
    </w:p>
    <w:p w14:paraId="54A193F1" w14:textId="77777777" w:rsidR="00FE54F3" w:rsidRDefault="00FE54F3" w:rsidP="00FE54F3"/>
    <w:p w14:paraId="55B57684" w14:textId="77777777" w:rsidR="00FE54F3" w:rsidRDefault="00FE54F3" w:rsidP="00FE54F3">
      <w:pPr>
        <w:rPr>
          <w:color w:val="0070C0"/>
        </w:rPr>
      </w:pPr>
      <w:r>
        <w:t xml:space="preserve">Aim = </w:t>
      </w:r>
      <w:r w:rsidRPr="00FE54F3">
        <w:rPr>
          <w:color w:val="0070C0"/>
        </w:rPr>
        <w:t>2-3 portions per day</w:t>
      </w:r>
    </w:p>
    <w:p w14:paraId="2D908A5C" w14:textId="77777777" w:rsidR="00FE54F3" w:rsidRDefault="00FE54F3" w:rsidP="00FE54F3">
      <w:pPr>
        <w:rPr>
          <w:color w:val="0070C0"/>
        </w:rPr>
      </w:pPr>
    </w:p>
    <w:tbl>
      <w:tblPr>
        <w:tblStyle w:val="TableGrid"/>
        <w:tblW w:w="0" w:type="auto"/>
        <w:tblLook w:val="04A0" w:firstRow="1" w:lastRow="0" w:firstColumn="1" w:lastColumn="0" w:noHBand="0" w:noVBand="1"/>
      </w:tblPr>
      <w:tblGrid>
        <w:gridCol w:w="3003"/>
        <w:gridCol w:w="3003"/>
        <w:gridCol w:w="3004"/>
      </w:tblGrid>
      <w:tr w:rsidR="00FE54F3" w14:paraId="042DEF76" w14:textId="77777777" w:rsidTr="00FE54F3">
        <w:tc>
          <w:tcPr>
            <w:tcW w:w="3003" w:type="dxa"/>
          </w:tcPr>
          <w:p w14:paraId="1D18AE2F" w14:textId="77777777" w:rsidR="00FE54F3" w:rsidRDefault="00FE54F3" w:rsidP="00FE54F3">
            <w:r>
              <w:t>Cooked meat</w:t>
            </w:r>
          </w:p>
        </w:tc>
        <w:tc>
          <w:tcPr>
            <w:tcW w:w="3003" w:type="dxa"/>
          </w:tcPr>
          <w:p w14:paraId="56DF14D8" w14:textId="77777777" w:rsidR="00FE54F3" w:rsidRDefault="00FE54F3" w:rsidP="00FE54F3">
            <w:r>
              <w:t>Palm sized piece (not including fingers!)</w:t>
            </w:r>
          </w:p>
        </w:tc>
        <w:tc>
          <w:tcPr>
            <w:tcW w:w="3004" w:type="dxa"/>
          </w:tcPr>
          <w:p w14:paraId="472F7F28" w14:textId="77777777" w:rsidR="00FE54F3" w:rsidRDefault="00FE54F3" w:rsidP="00FE54F3"/>
        </w:tc>
      </w:tr>
      <w:tr w:rsidR="00FE54F3" w14:paraId="6F7BFCA9" w14:textId="77777777" w:rsidTr="00FE54F3">
        <w:tc>
          <w:tcPr>
            <w:tcW w:w="3003" w:type="dxa"/>
          </w:tcPr>
          <w:p w14:paraId="714831BE" w14:textId="77777777" w:rsidR="00FE54F3" w:rsidRDefault="00FE54F3" w:rsidP="00FE54F3">
            <w:r>
              <w:t>Fish</w:t>
            </w:r>
          </w:p>
        </w:tc>
        <w:tc>
          <w:tcPr>
            <w:tcW w:w="3003" w:type="dxa"/>
          </w:tcPr>
          <w:p w14:paraId="79A948D8" w14:textId="77777777" w:rsidR="00FE54F3" w:rsidRDefault="00FE54F3" w:rsidP="00FE54F3">
            <w:r>
              <w:t>Palm sized piece (not including fingers!)</w:t>
            </w:r>
          </w:p>
        </w:tc>
        <w:tc>
          <w:tcPr>
            <w:tcW w:w="3004" w:type="dxa"/>
          </w:tcPr>
          <w:p w14:paraId="6E5C8C37" w14:textId="77777777" w:rsidR="00FE54F3" w:rsidRDefault="00FE54F3" w:rsidP="00FE54F3">
            <w:r>
              <w:t>Ideally oily fish at least once per week</w:t>
            </w:r>
          </w:p>
        </w:tc>
      </w:tr>
      <w:tr w:rsidR="00FE54F3" w14:paraId="1695F1C9" w14:textId="77777777" w:rsidTr="00FE54F3">
        <w:tc>
          <w:tcPr>
            <w:tcW w:w="3003" w:type="dxa"/>
          </w:tcPr>
          <w:p w14:paraId="0298C1C8" w14:textId="77777777" w:rsidR="00FE54F3" w:rsidRDefault="00FE54F3" w:rsidP="00FE54F3">
            <w:r>
              <w:t>Eggs</w:t>
            </w:r>
          </w:p>
        </w:tc>
        <w:tc>
          <w:tcPr>
            <w:tcW w:w="3003" w:type="dxa"/>
          </w:tcPr>
          <w:p w14:paraId="394EB5CD" w14:textId="77777777" w:rsidR="00FE54F3" w:rsidRDefault="00FE54F3" w:rsidP="00FE54F3">
            <w:r>
              <w:t>2</w:t>
            </w:r>
          </w:p>
        </w:tc>
        <w:tc>
          <w:tcPr>
            <w:tcW w:w="3004" w:type="dxa"/>
          </w:tcPr>
          <w:p w14:paraId="1BA15065" w14:textId="77777777" w:rsidR="00FE54F3" w:rsidRDefault="00FE54F3" w:rsidP="00FE54F3"/>
        </w:tc>
      </w:tr>
      <w:tr w:rsidR="00FE54F3" w14:paraId="4692EAFF" w14:textId="77777777" w:rsidTr="00FE54F3">
        <w:tc>
          <w:tcPr>
            <w:tcW w:w="3003" w:type="dxa"/>
          </w:tcPr>
          <w:p w14:paraId="11695D40" w14:textId="77777777" w:rsidR="00FE54F3" w:rsidRDefault="009D52C1" w:rsidP="00FE54F3">
            <w:r>
              <w:t>Beans/legumes</w:t>
            </w:r>
          </w:p>
        </w:tc>
        <w:tc>
          <w:tcPr>
            <w:tcW w:w="3003" w:type="dxa"/>
          </w:tcPr>
          <w:p w14:paraId="122B20B1" w14:textId="77777777" w:rsidR="00FE54F3" w:rsidRDefault="009D52C1" w:rsidP="00FE54F3">
            <w:r>
              <w:t xml:space="preserve">4 </w:t>
            </w:r>
            <w:proofErr w:type="spellStart"/>
            <w:r>
              <w:t>tblsp</w:t>
            </w:r>
            <w:proofErr w:type="spellEnd"/>
          </w:p>
        </w:tc>
        <w:tc>
          <w:tcPr>
            <w:tcW w:w="3004" w:type="dxa"/>
          </w:tcPr>
          <w:p w14:paraId="1B91E1DF" w14:textId="77777777" w:rsidR="00FE54F3" w:rsidRDefault="00FE54F3" w:rsidP="00FE54F3"/>
        </w:tc>
      </w:tr>
      <w:tr w:rsidR="00FE54F3" w14:paraId="16B6F022" w14:textId="77777777" w:rsidTr="00FE54F3">
        <w:tc>
          <w:tcPr>
            <w:tcW w:w="3003" w:type="dxa"/>
          </w:tcPr>
          <w:p w14:paraId="0D4E2151" w14:textId="77777777" w:rsidR="00FE54F3" w:rsidRDefault="009D52C1" w:rsidP="00FE54F3">
            <w:r>
              <w:t>Baked beans</w:t>
            </w:r>
          </w:p>
        </w:tc>
        <w:tc>
          <w:tcPr>
            <w:tcW w:w="3003" w:type="dxa"/>
          </w:tcPr>
          <w:p w14:paraId="0960CA64" w14:textId="77777777" w:rsidR="00FE54F3" w:rsidRDefault="009D52C1" w:rsidP="00FE54F3">
            <w:r>
              <w:t xml:space="preserve">3 </w:t>
            </w:r>
            <w:proofErr w:type="spellStart"/>
            <w:r>
              <w:t>tblsp</w:t>
            </w:r>
            <w:proofErr w:type="spellEnd"/>
          </w:p>
        </w:tc>
        <w:tc>
          <w:tcPr>
            <w:tcW w:w="3004" w:type="dxa"/>
          </w:tcPr>
          <w:p w14:paraId="61410703" w14:textId="77777777" w:rsidR="00FE54F3" w:rsidRDefault="009D52C1" w:rsidP="00FE54F3">
            <w:r>
              <w:t>These contain sugar</w:t>
            </w:r>
          </w:p>
        </w:tc>
      </w:tr>
      <w:tr w:rsidR="00FE54F3" w14:paraId="5E2B2D2E" w14:textId="77777777" w:rsidTr="00FE54F3">
        <w:tc>
          <w:tcPr>
            <w:tcW w:w="3003" w:type="dxa"/>
          </w:tcPr>
          <w:p w14:paraId="03270D5D" w14:textId="77777777" w:rsidR="00FE54F3" w:rsidRDefault="009D52C1" w:rsidP="00FE54F3">
            <w:r>
              <w:t>Pulses (lentils, chickpeas, split peas etc)</w:t>
            </w:r>
          </w:p>
        </w:tc>
        <w:tc>
          <w:tcPr>
            <w:tcW w:w="3003" w:type="dxa"/>
          </w:tcPr>
          <w:p w14:paraId="0C38676E" w14:textId="77777777" w:rsidR="00FE54F3" w:rsidRDefault="009D52C1" w:rsidP="00FE54F3">
            <w:r>
              <w:t xml:space="preserve">4 </w:t>
            </w:r>
            <w:proofErr w:type="spellStart"/>
            <w:r>
              <w:t>tblsp</w:t>
            </w:r>
            <w:proofErr w:type="spellEnd"/>
          </w:p>
        </w:tc>
        <w:tc>
          <w:tcPr>
            <w:tcW w:w="3004" w:type="dxa"/>
          </w:tcPr>
          <w:p w14:paraId="6AE494BE" w14:textId="77777777" w:rsidR="00FE54F3" w:rsidRDefault="00FE54F3" w:rsidP="00FE54F3"/>
        </w:tc>
      </w:tr>
      <w:tr w:rsidR="009D52C1" w14:paraId="424B2F4A" w14:textId="77777777" w:rsidTr="00FE54F3">
        <w:tc>
          <w:tcPr>
            <w:tcW w:w="3003" w:type="dxa"/>
          </w:tcPr>
          <w:p w14:paraId="39712B7B" w14:textId="77777777" w:rsidR="009D52C1" w:rsidRDefault="009D52C1" w:rsidP="00FE54F3">
            <w:r>
              <w:t>Nuts/nut butters</w:t>
            </w:r>
          </w:p>
        </w:tc>
        <w:tc>
          <w:tcPr>
            <w:tcW w:w="3003" w:type="dxa"/>
          </w:tcPr>
          <w:p w14:paraId="459DEB7E" w14:textId="77777777" w:rsidR="009D52C1" w:rsidRDefault="009D52C1" w:rsidP="00FE54F3">
            <w:r>
              <w:t xml:space="preserve">1 </w:t>
            </w:r>
            <w:proofErr w:type="spellStart"/>
            <w:r>
              <w:t>tblsp</w:t>
            </w:r>
            <w:proofErr w:type="spellEnd"/>
            <w:r>
              <w:t xml:space="preserve"> / 30g</w:t>
            </w:r>
          </w:p>
        </w:tc>
        <w:tc>
          <w:tcPr>
            <w:tcW w:w="3004" w:type="dxa"/>
          </w:tcPr>
          <w:p w14:paraId="56602A7F" w14:textId="77777777" w:rsidR="009D52C1" w:rsidRDefault="009D52C1" w:rsidP="00FE54F3">
            <w:r>
              <w:t>Beware that these are high in fat!</w:t>
            </w:r>
          </w:p>
        </w:tc>
      </w:tr>
    </w:tbl>
    <w:p w14:paraId="59620BF6" w14:textId="77777777" w:rsidR="00FE54F3" w:rsidRDefault="00FE54F3" w:rsidP="00FE54F3"/>
    <w:p w14:paraId="2171D3A8" w14:textId="77777777" w:rsidR="009D52C1" w:rsidRDefault="009D52C1" w:rsidP="00FE54F3">
      <w:proofErr w:type="gramStart"/>
      <w:r>
        <w:t>Example :</w:t>
      </w:r>
      <w:proofErr w:type="gramEnd"/>
      <w:r>
        <w:t xml:space="preserve"> </w:t>
      </w:r>
      <w:r>
        <w:tab/>
        <w:t>2 poached eggs for breakfast (total 1)</w:t>
      </w:r>
    </w:p>
    <w:p w14:paraId="26D18E1A" w14:textId="77777777" w:rsidR="009D52C1" w:rsidRDefault="009D52C1" w:rsidP="00FE54F3">
      <w:r>
        <w:tab/>
      </w:r>
      <w:r>
        <w:tab/>
        <w:t xml:space="preserve">½ Sliced chicken breast for lunch + 2 </w:t>
      </w:r>
      <w:proofErr w:type="spellStart"/>
      <w:r>
        <w:t>tblsp</w:t>
      </w:r>
      <w:proofErr w:type="spellEnd"/>
      <w:r>
        <w:t xml:space="preserve"> lentils (total ½ + ½ = 1)</w:t>
      </w:r>
    </w:p>
    <w:p w14:paraId="50454C84" w14:textId="77777777" w:rsidR="009D52C1" w:rsidRDefault="009D52C1" w:rsidP="00FE54F3">
      <w:r>
        <w:tab/>
      </w:r>
      <w:r>
        <w:tab/>
        <w:t>Salmon portion for teatime (total 1)</w:t>
      </w:r>
    </w:p>
    <w:p w14:paraId="0D955253" w14:textId="77777777" w:rsidR="009D52C1" w:rsidRDefault="009D52C1" w:rsidP="00FE54F3">
      <w:r>
        <w:tab/>
      </w:r>
      <w:r>
        <w:tab/>
        <w:t>Total for the day = 3</w:t>
      </w:r>
    </w:p>
    <w:p w14:paraId="348402FC" w14:textId="77777777" w:rsidR="009D52C1" w:rsidRDefault="009D52C1" w:rsidP="00FE54F3"/>
    <w:p w14:paraId="4773464D" w14:textId="77777777" w:rsidR="00257EF4" w:rsidRDefault="00257EF4" w:rsidP="00FE54F3"/>
    <w:p w14:paraId="2C5CE020" w14:textId="77777777" w:rsidR="009B04D9" w:rsidRDefault="009B04D9" w:rsidP="00FE54F3">
      <w:pPr>
        <w:rPr>
          <w:b/>
          <w:bCs/>
          <w:color w:val="FF0000"/>
          <w:u w:val="single"/>
        </w:rPr>
      </w:pPr>
    </w:p>
    <w:p w14:paraId="020EF18A" w14:textId="77777777" w:rsidR="009D52C1" w:rsidRPr="009D52C1" w:rsidRDefault="009D52C1" w:rsidP="00FE54F3">
      <w:pPr>
        <w:rPr>
          <w:b/>
          <w:bCs/>
          <w:color w:val="FF0000"/>
          <w:u w:val="single"/>
        </w:rPr>
      </w:pPr>
      <w:r w:rsidRPr="009D52C1">
        <w:rPr>
          <w:b/>
          <w:bCs/>
          <w:color w:val="FF0000"/>
          <w:u w:val="single"/>
        </w:rPr>
        <w:t>VEGETABLES / FRUIT</w:t>
      </w:r>
    </w:p>
    <w:p w14:paraId="1254DA4E" w14:textId="77777777" w:rsidR="009D52C1" w:rsidRDefault="009D52C1" w:rsidP="009D52C1">
      <w:pPr>
        <w:pStyle w:val="ListParagraph"/>
        <w:numPr>
          <w:ilvl w:val="0"/>
          <w:numId w:val="4"/>
        </w:numPr>
      </w:pPr>
      <w:r>
        <w:t>These foods are so high in beneficial ingredients from fibre, to vitamins and minerals and the antioxidants we need to fight the nasty free radical molecules generated as part of our everyday lives.</w:t>
      </w:r>
    </w:p>
    <w:p w14:paraId="5C47AB64" w14:textId="77777777" w:rsidR="009D52C1" w:rsidRDefault="009D52C1" w:rsidP="009D52C1">
      <w:pPr>
        <w:pStyle w:val="ListParagraph"/>
        <w:numPr>
          <w:ilvl w:val="0"/>
          <w:numId w:val="4"/>
        </w:numPr>
      </w:pPr>
      <w:r>
        <w:t>Eat a rainbow as much as you possibly can!</w:t>
      </w:r>
    </w:p>
    <w:p w14:paraId="44870FFE" w14:textId="77777777" w:rsidR="0026513C" w:rsidRDefault="0026513C" w:rsidP="009D52C1">
      <w:pPr>
        <w:pStyle w:val="ListParagraph"/>
        <w:numPr>
          <w:ilvl w:val="0"/>
          <w:numId w:val="4"/>
        </w:numPr>
      </w:pPr>
      <w:r>
        <w:t>Aim for 1/3 to ½ plate of vegetables or salad with each meal</w:t>
      </w:r>
    </w:p>
    <w:p w14:paraId="0C7D55FF" w14:textId="77777777" w:rsidR="0026513C" w:rsidRDefault="0026513C" w:rsidP="009D52C1">
      <w:pPr>
        <w:pStyle w:val="ListParagraph"/>
        <w:numPr>
          <w:ilvl w:val="0"/>
          <w:numId w:val="4"/>
        </w:numPr>
      </w:pPr>
      <w:r>
        <w:t xml:space="preserve">Vegetables are rich in digestive enzymes so </w:t>
      </w:r>
      <w:proofErr w:type="gramStart"/>
      <w:r>
        <w:t>really good</w:t>
      </w:r>
      <w:proofErr w:type="gramEnd"/>
      <w:r>
        <w:t xml:space="preserve"> for our digestive efficiency…try to eat at least half </w:t>
      </w:r>
      <w:proofErr w:type="gramStart"/>
      <w:r>
        <w:t>your</w:t>
      </w:r>
      <w:proofErr w:type="gramEnd"/>
      <w:r>
        <w:t xml:space="preserve"> veg at the start of your meal.</w:t>
      </w:r>
    </w:p>
    <w:p w14:paraId="3F58DF7E" w14:textId="77777777" w:rsidR="009D52C1" w:rsidRDefault="009D52C1" w:rsidP="009D52C1">
      <w:pPr>
        <w:pStyle w:val="ListParagraph"/>
        <w:numPr>
          <w:ilvl w:val="0"/>
          <w:numId w:val="4"/>
        </w:numPr>
      </w:pPr>
      <w:r>
        <w:t xml:space="preserve">Government advice has, for some time been to aim for 5 a day. </w:t>
      </w:r>
    </w:p>
    <w:p w14:paraId="4F82C608" w14:textId="77777777" w:rsidR="009D52C1" w:rsidRDefault="009D52C1" w:rsidP="009D52C1">
      <w:pPr>
        <w:pStyle w:val="ListParagraph"/>
        <w:numPr>
          <w:ilvl w:val="0"/>
          <w:numId w:val="4"/>
        </w:numPr>
      </w:pPr>
      <w:r>
        <w:t>Eating 7-10 portions is even better BUT</w:t>
      </w:r>
    </w:p>
    <w:p w14:paraId="66F3F1E7" w14:textId="77777777" w:rsidR="009D52C1" w:rsidRDefault="009D52C1" w:rsidP="009D52C1">
      <w:pPr>
        <w:pStyle w:val="ListParagraph"/>
        <w:numPr>
          <w:ilvl w:val="0"/>
          <w:numId w:val="4"/>
        </w:numPr>
      </w:pPr>
      <w:r>
        <w:t>Try to aim for 5-7 veg and 3 fruit portions to keep sugar in check.</w:t>
      </w:r>
    </w:p>
    <w:p w14:paraId="37941252" w14:textId="77777777" w:rsidR="009D52C1" w:rsidRDefault="009D52C1" w:rsidP="009D52C1"/>
    <w:p w14:paraId="468FA0BE" w14:textId="77777777" w:rsidR="009D52C1" w:rsidRDefault="009D52C1" w:rsidP="00FE54F3">
      <w:r>
        <w:lastRenderedPageBreak/>
        <w:t xml:space="preserve">Aim = </w:t>
      </w:r>
      <w:r w:rsidRPr="009D52C1">
        <w:rPr>
          <w:color w:val="0070C0"/>
        </w:rPr>
        <w:t>5-7 portion of veg and 3 portions of fruit</w:t>
      </w:r>
    </w:p>
    <w:p w14:paraId="0F166168" w14:textId="77777777" w:rsidR="0026513C" w:rsidRDefault="0026513C" w:rsidP="00FE54F3"/>
    <w:tbl>
      <w:tblPr>
        <w:tblStyle w:val="TableGrid"/>
        <w:tblW w:w="0" w:type="auto"/>
        <w:tblLook w:val="04A0" w:firstRow="1" w:lastRow="0" w:firstColumn="1" w:lastColumn="0" w:noHBand="0" w:noVBand="1"/>
      </w:tblPr>
      <w:tblGrid>
        <w:gridCol w:w="2252"/>
        <w:gridCol w:w="2252"/>
        <w:gridCol w:w="2253"/>
        <w:gridCol w:w="2253"/>
      </w:tblGrid>
      <w:tr w:rsidR="009D52C1" w14:paraId="1BA1B267" w14:textId="77777777" w:rsidTr="009D52C1">
        <w:tc>
          <w:tcPr>
            <w:tcW w:w="2252" w:type="dxa"/>
          </w:tcPr>
          <w:p w14:paraId="68A39816" w14:textId="77777777" w:rsidR="009D52C1" w:rsidRDefault="009D52C1" w:rsidP="00FE54F3">
            <w:r>
              <w:t>Greens / salad</w:t>
            </w:r>
          </w:p>
        </w:tc>
        <w:tc>
          <w:tcPr>
            <w:tcW w:w="2252" w:type="dxa"/>
          </w:tcPr>
          <w:p w14:paraId="670E84DE" w14:textId="77777777" w:rsidR="009D52C1" w:rsidRDefault="009D52C1" w:rsidP="00FE54F3">
            <w:r>
              <w:t>1 cup</w:t>
            </w:r>
          </w:p>
        </w:tc>
        <w:tc>
          <w:tcPr>
            <w:tcW w:w="2253" w:type="dxa"/>
          </w:tcPr>
          <w:p w14:paraId="330C22AC" w14:textId="77777777" w:rsidR="009D52C1" w:rsidRDefault="009D52C1" w:rsidP="00FE54F3">
            <w:r>
              <w:t>Apple</w:t>
            </w:r>
          </w:p>
        </w:tc>
        <w:tc>
          <w:tcPr>
            <w:tcW w:w="2253" w:type="dxa"/>
          </w:tcPr>
          <w:p w14:paraId="739AFB25" w14:textId="77777777" w:rsidR="009D52C1" w:rsidRDefault="009D52C1" w:rsidP="00FE54F3">
            <w:r>
              <w:t>1</w:t>
            </w:r>
          </w:p>
        </w:tc>
      </w:tr>
      <w:tr w:rsidR="009D52C1" w14:paraId="62FD036B" w14:textId="77777777" w:rsidTr="009D52C1">
        <w:tc>
          <w:tcPr>
            <w:tcW w:w="2252" w:type="dxa"/>
          </w:tcPr>
          <w:p w14:paraId="2545EBEA" w14:textId="77777777" w:rsidR="009D52C1" w:rsidRDefault="009D52C1" w:rsidP="00FE54F3">
            <w:r>
              <w:t>Carrots</w:t>
            </w:r>
          </w:p>
        </w:tc>
        <w:tc>
          <w:tcPr>
            <w:tcW w:w="2252" w:type="dxa"/>
          </w:tcPr>
          <w:p w14:paraId="06784954" w14:textId="77777777" w:rsidR="009D52C1" w:rsidRDefault="009D52C1" w:rsidP="00FE54F3">
            <w:r>
              <w:t>½ cup</w:t>
            </w:r>
          </w:p>
        </w:tc>
        <w:tc>
          <w:tcPr>
            <w:tcW w:w="2253" w:type="dxa"/>
          </w:tcPr>
          <w:p w14:paraId="4FA1BC69" w14:textId="77777777" w:rsidR="009D52C1" w:rsidRDefault="009D52C1" w:rsidP="00FE54F3">
            <w:r>
              <w:t>Plums/satsumas</w:t>
            </w:r>
          </w:p>
        </w:tc>
        <w:tc>
          <w:tcPr>
            <w:tcW w:w="2253" w:type="dxa"/>
          </w:tcPr>
          <w:p w14:paraId="0AC5D806" w14:textId="77777777" w:rsidR="009D52C1" w:rsidRDefault="009D52C1" w:rsidP="00FE54F3">
            <w:r>
              <w:t>2</w:t>
            </w:r>
          </w:p>
        </w:tc>
      </w:tr>
      <w:tr w:rsidR="009D52C1" w14:paraId="46E710C7" w14:textId="77777777" w:rsidTr="009D52C1">
        <w:tc>
          <w:tcPr>
            <w:tcW w:w="2252" w:type="dxa"/>
          </w:tcPr>
          <w:p w14:paraId="1F790447" w14:textId="77777777" w:rsidR="009D52C1" w:rsidRDefault="009D52C1" w:rsidP="00FE54F3">
            <w:r>
              <w:t>Mixed frozen veg</w:t>
            </w:r>
          </w:p>
        </w:tc>
        <w:tc>
          <w:tcPr>
            <w:tcW w:w="2252" w:type="dxa"/>
          </w:tcPr>
          <w:p w14:paraId="00A5DA8F" w14:textId="77777777" w:rsidR="009D52C1" w:rsidRDefault="009D52C1" w:rsidP="00FE54F3">
            <w:r>
              <w:t>½ cup</w:t>
            </w:r>
          </w:p>
        </w:tc>
        <w:tc>
          <w:tcPr>
            <w:tcW w:w="2253" w:type="dxa"/>
          </w:tcPr>
          <w:p w14:paraId="75BE4D5A" w14:textId="77777777" w:rsidR="009D52C1" w:rsidRDefault="009D52C1" w:rsidP="00FE54F3">
            <w:r>
              <w:t>Grapes</w:t>
            </w:r>
          </w:p>
        </w:tc>
        <w:tc>
          <w:tcPr>
            <w:tcW w:w="2253" w:type="dxa"/>
          </w:tcPr>
          <w:p w14:paraId="20AA78C0" w14:textId="77777777" w:rsidR="009D52C1" w:rsidRDefault="009D52C1" w:rsidP="00FE54F3">
            <w:r>
              <w:t>Small handful</w:t>
            </w:r>
          </w:p>
        </w:tc>
      </w:tr>
      <w:tr w:rsidR="009D52C1" w14:paraId="6EF3EE42" w14:textId="77777777" w:rsidTr="009D52C1">
        <w:tc>
          <w:tcPr>
            <w:tcW w:w="2252" w:type="dxa"/>
          </w:tcPr>
          <w:p w14:paraId="297B7085" w14:textId="77777777" w:rsidR="009D52C1" w:rsidRDefault="009D52C1" w:rsidP="00FE54F3">
            <w:r>
              <w:t>Broccoli/Cauli</w:t>
            </w:r>
          </w:p>
        </w:tc>
        <w:tc>
          <w:tcPr>
            <w:tcW w:w="2252" w:type="dxa"/>
          </w:tcPr>
          <w:p w14:paraId="7F986A11" w14:textId="77777777" w:rsidR="009D52C1" w:rsidRDefault="009D52C1" w:rsidP="00FE54F3">
            <w:r>
              <w:t>1 cup</w:t>
            </w:r>
          </w:p>
        </w:tc>
        <w:tc>
          <w:tcPr>
            <w:tcW w:w="2253" w:type="dxa"/>
          </w:tcPr>
          <w:p w14:paraId="152A0085" w14:textId="77777777" w:rsidR="009D52C1" w:rsidRDefault="009D52C1" w:rsidP="00FE54F3">
            <w:r>
              <w:t>Berries</w:t>
            </w:r>
          </w:p>
        </w:tc>
        <w:tc>
          <w:tcPr>
            <w:tcW w:w="2253" w:type="dxa"/>
          </w:tcPr>
          <w:p w14:paraId="0762A8D7" w14:textId="77777777" w:rsidR="009D52C1" w:rsidRDefault="009D52C1" w:rsidP="00FE54F3">
            <w:r>
              <w:t>Small handful</w:t>
            </w:r>
          </w:p>
        </w:tc>
      </w:tr>
      <w:tr w:rsidR="009D52C1" w14:paraId="0F4BA3DF" w14:textId="77777777" w:rsidTr="009D52C1">
        <w:tc>
          <w:tcPr>
            <w:tcW w:w="2252" w:type="dxa"/>
          </w:tcPr>
          <w:p w14:paraId="1F0855FC" w14:textId="77777777" w:rsidR="009D52C1" w:rsidRDefault="009D52C1" w:rsidP="00FE54F3">
            <w:r>
              <w:t>Root veg</w:t>
            </w:r>
          </w:p>
        </w:tc>
        <w:tc>
          <w:tcPr>
            <w:tcW w:w="2252" w:type="dxa"/>
          </w:tcPr>
          <w:p w14:paraId="1DD76FB4" w14:textId="77777777" w:rsidR="009D52C1" w:rsidRDefault="009D52C1" w:rsidP="00FE54F3">
            <w:r>
              <w:t>½ cup</w:t>
            </w:r>
          </w:p>
        </w:tc>
        <w:tc>
          <w:tcPr>
            <w:tcW w:w="2253" w:type="dxa"/>
          </w:tcPr>
          <w:p w14:paraId="6CE506FB" w14:textId="77777777" w:rsidR="009D52C1" w:rsidRDefault="009D52C1" w:rsidP="00FE54F3">
            <w:r>
              <w:t>Banana</w:t>
            </w:r>
          </w:p>
        </w:tc>
        <w:tc>
          <w:tcPr>
            <w:tcW w:w="2253" w:type="dxa"/>
          </w:tcPr>
          <w:p w14:paraId="2949CD09" w14:textId="77777777" w:rsidR="009D52C1" w:rsidRDefault="009D52C1" w:rsidP="00FE54F3">
            <w:r>
              <w:t>1 small</w:t>
            </w:r>
          </w:p>
        </w:tc>
      </w:tr>
      <w:tr w:rsidR="0026513C" w14:paraId="13E61B39" w14:textId="77777777" w:rsidTr="009D52C1">
        <w:tc>
          <w:tcPr>
            <w:tcW w:w="2252" w:type="dxa"/>
          </w:tcPr>
          <w:p w14:paraId="63DA4E11" w14:textId="77777777" w:rsidR="0026513C" w:rsidRDefault="0026513C" w:rsidP="0026513C"/>
        </w:tc>
        <w:tc>
          <w:tcPr>
            <w:tcW w:w="2252" w:type="dxa"/>
          </w:tcPr>
          <w:p w14:paraId="48F1DAE3" w14:textId="77777777" w:rsidR="0026513C" w:rsidRDefault="0026513C" w:rsidP="0026513C">
            <w:r>
              <w:t>Beef/</w:t>
            </w:r>
            <w:proofErr w:type="gramStart"/>
            <w:r>
              <w:t>salad  tomato</w:t>
            </w:r>
            <w:proofErr w:type="gramEnd"/>
          </w:p>
        </w:tc>
        <w:tc>
          <w:tcPr>
            <w:tcW w:w="2253" w:type="dxa"/>
          </w:tcPr>
          <w:p w14:paraId="016701D9" w14:textId="77777777" w:rsidR="0026513C" w:rsidRDefault="0026513C" w:rsidP="0026513C">
            <w:r>
              <w:t>1</w:t>
            </w:r>
          </w:p>
        </w:tc>
        <w:tc>
          <w:tcPr>
            <w:tcW w:w="2253" w:type="dxa"/>
          </w:tcPr>
          <w:p w14:paraId="67BE8AF7" w14:textId="77777777" w:rsidR="0026513C" w:rsidRDefault="0026513C" w:rsidP="0026513C"/>
        </w:tc>
      </w:tr>
      <w:tr w:rsidR="0026513C" w14:paraId="380258FE" w14:textId="77777777" w:rsidTr="009D52C1">
        <w:tc>
          <w:tcPr>
            <w:tcW w:w="2252" w:type="dxa"/>
          </w:tcPr>
          <w:p w14:paraId="7DAF1173" w14:textId="77777777" w:rsidR="0026513C" w:rsidRDefault="0026513C" w:rsidP="0026513C"/>
        </w:tc>
        <w:tc>
          <w:tcPr>
            <w:tcW w:w="2252" w:type="dxa"/>
          </w:tcPr>
          <w:p w14:paraId="403D6E60" w14:textId="77777777" w:rsidR="0026513C" w:rsidRDefault="0026513C" w:rsidP="0026513C">
            <w:r>
              <w:t>Pepper</w:t>
            </w:r>
          </w:p>
        </w:tc>
        <w:tc>
          <w:tcPr>
            <w:tcW w:w="2253" w:type="dxa"/>
          </w:tcPr>
          <w:p w14:paraId="0FC02D9F" w14:textId="77777777" w:rsidR="0026513C" w:rsidRDefault="0026513C" w:rsidP="0026513C">
            <w:r>
              <w:t xml:space="preserve">½ </w:t>
            </w:r>
          </w:p>
        </w:tc>
        <w:tc>
          <w:tcPr>
            <w:tcW w:w="2253" w:type="dxa"/>
          </w:tcPr>
          <w:p w14:paraId="5AA2F0F2" w14:textId="77777777" w:rsidR="0026513C" w:rsidRDefault="0026513C" w:rsidP="0026513C">
            <w:r>
              <w:t xml:space="preserve"> </w:t>
            </w:r>
          </w:p>
        </w:tc>
      </w:tr>
    </w:tbl>
    <w:p w14:paraId="4D1CE363" w14:textId="77777777" w:rsidR="009D52C1" w:rsidRDefault="009D52C1" w:rsidP="00FE54F3"/>
    <w:p w14:paraId="684C2202" w14:textId="77777777" w:rsidR="0026513C" w:rsidRDefault="0026513C" w:rsidP="00FE54F3">
      <w:proofErr w:type="gramStart"/>
      <w:r>
        <w:t>Example :</w:t>
      </w:r>
      <w:proofErr w:type="gramEnd"/>
      <w:r>
        <w:t xml:space="preserve"> </w:t>
      </w:r>
      <w:r>
        <w:tab/>
        <w:t>2 handfuls of berries with breakfast (total 2 out of 3)</w:t>
      </w:r>
    </w:p>
    <w:p w14:paraId="4BC186C9" w14:textId="77777777" w:rsidR="0026513C" w:rsidRDefault="0026513C" w:rsidP="00FE54F3">
      <w:r>
        <w:tab/>
      </w:r>
      <w:r>
        <w:tab/>
        <w:t>2 cups of salad leaves at lunch and some grated carrot &amp; celery (3 out of 5/7)</w:t>
      </w:r>
    </w:p>
    <w:p w14:paraId="5A5CA19D" w14:textId="77777777" w:rsidR="0026513C" w:rsidRDefault="0026513C" w:rsidP="00FE54F3">
      <w:r>
        <w:tab/>
      </w:r>
      <w:r>
        <w:tab/>
        <w:t>1 cup kale + ½ cup carrots + 1 cup broccoli at teatime (3 out of 5/7)</w:t>
      </w:r>
    </w:p>
    <w:p w14:paraId="2EB0E0A6" w14:textId="77777777" w:rsidR="0026513C" w:rsidRDefault="0026513C" w:rsidP="00FE54F3">
      <w:r>
        <w:tab/>
      </w:r>
      <w:r>
        <w:tab/>
        <w:t>Banana snack at 2pm (total 1)</w:t>
      </w:r>
    </w:p>
    <w:p w14:paraId="52A70743" w14:textId="77777777" w:rsidR="0026513C" w:rsidRDefault="0026513C" w:rsidP="0026513C">
      <w:pPr>
        <w:ind w:left="720" w:firstLine="720"/>
      </w:pPr>
      <w:r>
        <w:t>Total for the day = 3 fruit + 6 veg</w:t>
      </w:r>
    </w:p>
    <w:p w14:paraId="6CCE6FB3" w14:textId="77777777" w:rsidR="0026513C" w:rsidRDefault="0026513C" w:rsidP="0026513C"/>
    <w:p w14:paraId="46A0287A" w14:textId="77777777" w:rsidR="009B04D9" w:rsidRDefault="009B04D9" w:rsidP="0026513C">
      <w:pPr>
        <w:rPr>
          <w:b/>
          <w:bCs/>
          <w:color w:val="FF0000"/>
          <w:u w:val="single"/>
        </w:rPr>
      </w:pPr>
    </w:p>
    <w:p w14:paraId="093DB34E" w14:textId="77777777" w:rsidR="0026513C" w:rsidRPr="0026513C" w:rsidRDefault="0026513C" w:rsidP="0026513C">
      <w:pPr>
        <w:rPr>
          <w:b/>
          <w:bCs/>
          <w:color w:val="FF0000"/>
          <w:u w:val="single"/>
        </w:rPr>
      </w:pPr>
      <w:r w:rsidRPr="0026513C">
        <w:rPr>
          <w:b/>
          <w:bCs/>
          <w:color w:val="FF0000"/>
          <w:u w:val="single"/>
        </w:rPr>
        <w:t>DAIRY</w:t>
      </w:r>
    </w:p>
    <w:p w14:paraId="1F1468CA" w14:textId="77777777" w:rsidR="0026513C" w:rsidRDefault="0026513C" w:rsidP="0026513C">
      <w:pPr>
        <w:pStyle w:val="ListParagraph"/>
        <w:numPr>
          <w:ilvl w:val="0"/>
          <w:numId w:val="5"/>
        </w:numPr>
      </w:pPr>
      <w:r>
        <w:t>Crucial source of calcium and other minerals and required for the body to process vitamin D.</w:t>
      </w:r>
    </w:p>
    <w:p w14:paraId="6D04E2B9" w14:textId="77777777" w:rsidR="0026513C" w:rsidRDefault="0026513C" w:rsidP="0026513C">
      <w:pPr>
        <w:pStyle w:val="ListParagraph"/>
        <w:numPr>
          <w:ilvl w:val="0"/>
          <w:numId w:val="5"/>
        </w:numPr>
      </w:pPr>
      <w:r>
        <w:t xml:space="preserve">We need this for bone health, teeth, but also for many </w:t>
      </w:r>
      <w:proofErr w:type="gramStart"/>
      <w:r>
        <w:t>biochemically-regulated</w:t>
      </w:r>
      <w:proofErr w:type="gramEnd"/>
      <w:r>
        <w:t xml:space="preserve"> processes in the body.</w:t>
      </w:r>
    </w:p>
    <w:p w14:paraId="6F7ACF23" w14:textId="77777777" w:rsidR="0026513C" w:rsidRDefault="0026513C" w:rsidP="0026513C">
      <w:pPr>
        <w:pStyle w:val="ListParagraph"/>
        <w:numPr>
          <w:ilvl w:val="0"/>
          <w:numId w:val="5"/>
        </w:numPr>
      </w:pPr>
      <w:r>
        <w:t>Contains both protein and fats, but for the purpose of portion control we will consider it separately.</w:t>
      </w:r>
    </w:p>
    <w:p w14:paraId="55695C30" w14:textId="77777777" w:rsidR="0026513C" w:rsidRDefault="0026513C" w:rsidP="0026513C">
      <w:pPr>
        <w:pStyle w:val="ListParagraph"/>
        <w:numPr>
          <w:ilvl w:val="0"/>
          <w:numId w:val="5"/>
        </w:numPr>
      </w:pPr>
      <w:r>
        <w:t>Often higher in fat so be mindful of this.</w:t>
      </w:r>
    </w:p>
    <w:p w14:paraId="46027B9F" w14:textId="77777777" w:rsidR="0026513C" w:rsidRDefault="0026513C" w:rsidP="0026513C">
      <w:pPr>
        <w:pStyle w:val="ListParagraph"/>
        <w:numPr>
          <w:ilvl w:val="0"/>
          <w:numId w:val="5"/>
        </w:numPr>
      </w:pPr>
      <w:r>
        <w:t xml:space="preserve">Are you following a </w:t>
      </w:r>
      <w:proofErr w:type="gramStart"/>
      <w:r>
        <w:t>low fat</w:t>
      </w:r>
      <w:proofErr w:type="gramEnd"/>
      <w:r>
        <w:t xml:space="preserve"> diet? If so, aim for skimmed milk and lighter cheeses</w:t>
      </w:r>
    </w:p>
    <w:p w14:paraId="684D68F6" w14:textId="77777777" w:rsidR="0026513C" w:rsidRDefault="0026513C" w:rsidP="0026513C">
      <w:pPr>
        <w:pStyle w:val="ListParagraph"/>
        <w:numPr>
          <w:ilvl w:val="0"/>
          <w:numId w:val="5"/>
        </w:numPr>
      </w:pPr>
      <w:r>
        <w:t>If you are on higher fat (keto style eating plan) full fat is fine.</w:t>
      </w:r>
    </w:p>
    <w:p w14:paraId="7CC09C46" w14:textId="77777777" w:rsidR="0026513C" w:rsidRDefault="0026513C" w:rsidP="0026513C">
      <w:pPr>
        <w:pStyle w:val="ListParagraph"/>
        <w:numPr>
          <w:ilvl w:val="0"/>
          <w:numId w:val="5"/>
        </w:numPr>
      </w:pPr>
      <w:r>
        <w:t xml:space="preserve">Full fat makes you feel fuller for </w:t>
      </w:r>
      <w:proofErr w:type="gramStart"/>
      <w:r>
        <w:t>longer</w:t>
      </w:r>
      <w:proofErr w:type="gramEnd"/>
      <w:r>
        <w:t xml:space="preserve"> but portions are vita with your dairy. Be careful!</w:t>
      </w:r>
    </w:p>
    <w:p w14:paraId="043833C0" w14:textId="77777777" w:rsidR="0026513C" w:rsidRDefault="0026513C" w:rsidP="0026513C">
      <w:pPr>
        <w:pStyle w:val="ListParagraph"/>
        <w:numPr>
          <w:ilvl w:val="0"/>
          <w:numId w:val="5"/>
        </w:numPr>
      </w:pPr>
      <w:r>
        <w:t>Low fat yoghurts, if flavoured, can mean lots of added sugar, so read your labels carefully.</w:t>
      </w:r>
    </w:p>
    <w:p w14:paraId="7B260C10" w14:textId="77777777" w:rsidR="0026513C" w:rsidRDefault="0026513C" w:rsidP="0026513C">
      <w:pPr>
        <w:ind w:left="360"/>
      </w:pPr>
    </w:p>
    <w:p w14:paraId="7DA9AE4E" w14:textId="77777777" w:rsidR="0026513C" w:rsidRDefault="0026513C" w:rsidP="0026513C">
      <w:pPr>
        <w:ind w:left="360"/>
        <w:rPr>
          <w:color w:val="0070C0"/>
        </w:rPr>
      </w:pPr>
      <w:r>
        <w:t xml:space="preserve">Aim = </w:t>
      </w:r>
      <w:r w:rsidRPr="0026513C">
        <w:rPr>
          <w:color w:val="0070C0"/>
        </w:rPr>
        <w:t>2-3 portions per day</w:t>
      </w:r>
    </w:p>
    <w:p w14:paraId="7190E723" w14:textId="77777777" w:rsidR="0026513C" w:rsidRDefault="0026513C" w:rsidP="0026513C">
      <w:pPr>
        <w:ind w:left="360"/>
        <w:rPr>
          <w:color w:val="0070C0"/>
        </w:rPr>
      </w:pPr>
    </w:p>
    <w:tbl>
      <w:tblPr>
        <w:tblStyle w:val="TableGrid"/>
        <w:tblW w:w="0" w:type="auto"/>
        <w:tblInd w:w="360" w:type="dxa"/>
        <w:tblLook w:val="04A0" w:firstRow="1" w:lastRow="0" w:firstColumn="1" w:lastColumn="0" w:noHBand="0" w:noVBand="1"/>
      </w:tblPr>
      <w:tblGrid>
        <w:gridCol w:w="2882"/>
        <w:gridCol w:w="2895"/>
        <w:gridCol w:w="2873"/>
      </w:tblGrid>
      <w:tr w:rsidR="0026513C" w14:paraId="513B8068" w14:textId="77777777" w:rsidTr="0026513C">
        <w:tc>
          <w:tcPr>
            <w:tcW w:w="3003" w:type="dxa"/>
          </w:tcPr>
          <w:p w14:paraId="5F000CD8" w14:textId="77777777" w:rsidR="0026513C" w:rsidRDefault="0026513C" w:rsidP="0026513C">
            <w:r>
              <w:t>Milk</w:t>
            </w:r>
          </w:p>
        </w:tc>
        <w:tc>
          <w:tcPr>
            <w:tcW w:w="3003" w:type="dxa"/>
          </w:tcPr>
          <w:p w14:paraId="1FF9A04C" w14:textId="77777777" w:rsidR="0026513C" w:rsidRDefault="0026513C" w:rsidP="0026513C">
            <w:r>
              <w:t>1 glass</w:t>
            </w:r>
          </w:p>
        </w:tc>
        <w:tc>
          <w:tcPr>
            <w:tcW w:w="3004" w:type="dxa"/>
          </w:tcPr>
          <w:p w14:paraId="468757AE" w14:textId="77777777" w:rsidR="0026513C" w:rsidRDefault="0026513C" w:rsidP="0026513C">
            <w:r>
              <w:t>200ml</w:t>
            </w:r>
          </w:p>
        </w:tc>
      </w:tr>
      <w:tr w:rsidR="0026513C" w14:paraId="01B8AC8C" w14:textId="77777777" w:rsidTr="0026513C">
        <w:tc>
          <w:tcPr>
            <w:tcW w:w="3003" w:type="dxa"/>
          </w:tcPr>
          <w:p w14:paraId="72B9F995" w14:textId="77777777" w:rsidR="0026513C" w:rsidRDefault="0026513C" w:rsidP="0026513C">
            <w:r>
              <w:t>Yoghurt</w:t>
            </w:r>
          </w:p>
        </w:tc>
        <w:tc>
          <w:tcPr>
            <w:tcW w:w="3003" w:type="dxa"/>
          </w:tcPr>
          <w:p w14:paraId="63A8C73B" w14:textId="77777777" w:rsidR="0026513C" w:rsidRDefault="0026513C" w:rsidP="0026513C">
            <w:r>
              <w:t xml:space="preserve">1 cup / 3 </w:t>
            </w:r>
            <w:proofErr w:type="spellStart"/>
            <w:r>
              <w:t>tblsp</w:t>
            </w:r>
            <w:proofErr w:type="spellEnd"/>
          </w:p>
        </w:tc>
        <w:tc>
          <w:tcPr>
            <w:tcW w:w="3004" w:type="dxa"/>
          </w:tcPr>
          <w:p w14:paraId="5CF0173F" w14:textId="77777777" w:rsidR="0026513C" w:rsidRDefault="0026513C" w:rsidP="0026513C">
            <w:r>
              <w:t>120-125g</w:t>
            </w:r>
          </w:p>
        </w:tc>
      </w:tr>
      <w:tr w:rsidR="0026513C" w14:paraId="35A0786D" w14:textId="77777777" w:rsidTr="0026513C">
        <w:tc>
          <w:tcPr>
            <w:tcW w:w="3003" w:type="dxa"/>
          </w:tcPr>
          <w:p w14:paraId="24C0367A" w14:textId="77777777" w:rsidR="0026513C" w:rsidRDefault="0026513C" w:rsidP="0026513C">
            <w:r>
              <w:t>Cheese</w:t>
            </w:r>
          </w:p>
        </w:tc>
        <w:tc>
          <w:tcPr>
            <w:tcW w:w="3003" w:type="dxa"/>
          </w:tcPr>
          <w:p w14:paraId="7CF6A1F6" w14:textId="77777777" w:rsidR="0026513C" w:rsidRDefault="0026513C" w:rsidP="0026513C">
            <w:r>
              <w:t>Matchbox / thumb/ 2 fingers</w:t>
            </w:r>
          </w:p>
        </w:tc>
        <w:tc>
          <w:tcPr>
            <w:tcW w:w="3004" w:type="dxa"/>
          </w:tcPr>
          <w:p w14:paraId="1CB061B1" w14:textId="77777777" w:rsidR="0026513C" w:rsidRDefault="0026513C" w:rsidP="0026513C">
            <w:r>
              <w:t>30g</w:t>
            </w:r>
          </w:p>
        </w:tc>
      </w:tr>
    </w:tbl>
    <w:p w14:paraId="6838BF1E" w14:textId="77777777" w:rsidR="0026513C" w:rsidRDefault="0026513C" w:rsidP="0026513C">
      <w:pPr>
        <w:ind w:left="360"/>
      </w:pPr>
    </w:p>
    <w:p w14:paraId="6408D3B6" w14:textId="77777777" w:rsidR="0026513C" w:rsidRDefault="0026513C" w:rsidP="005F3937">
      <w:pPr>
        <w:pStyle w:val="ListParagraph"/>
        <w:numPr>
          <w:ilvl w:val="0"/>
          <w:numId w:val="6"/>
        </w:numPr>
      </w:pPr>
      <w:r>
        <w:t>It is very easy to under-estimate how much dairy you are eating/drinking.</w:t>
      </w:r>
    </w:p>
    <w:p w14:paraId="41AEE9F3" w14:textId="77777777" w:rsidR="0026513C" w:rsidRDefault="0026513C" w:rsidP="005F3937">
      <w:pPr>
        <w:pStyle w:val="ListParagraph"/>
        <w:numPr>
          <w:ilvl w:val="0"/>
          <w:numId w:val="6"/>
        </w:numPr>
      </w:pPr>
      <w:r>
        <w:t>This can be a source of significant fat in our diet so be mindful of the lattes, cups of tea and the perils of the cheese board!</w:t>
      </w:r>
    </w:p>
    <w:p w14:paraId="6E51DA47" w14:textId="77777777" w:rsidR="0026513C" w:rsidRDefault="0026513C" w:rsidP="005F3937">
      <w:pPr>
        <w:pStyle w:val="ListParagraph"/>
        <w:numPr>
          <w:ilvl w:val="0"/>
          <w:numId w:val="6"/>
        </w:numPr>
      </w:pPr>
      <w:r>
        <w:t>Measuring out your milk at the start of the day can just help you keep track of your habits.</w:t>
      </w:r>
    </w:p>
    <w:p w14:paraId="552FCF2D" w14:textId="77777777" w:rsidR="0026513C" w:rsidRDefault="0026513C" w:rsidP="005F3937">
      <w:pPr>
        <w:pStyle w:val="ListParagraph"/>
        <w:numPr>
          <w:ilvl w:val="0"/>
          <w:numId w:val="6"/>
        </w:numPr>
      </w:pPr>
      <w:r>
        <w:t>Grate your cheese to make it go further ;-)</w:t>
      </w:r>
    </w:p>
    <w:p w14:paraId="262BD514" w14:textId="77777777" w:rsidR="009B04D9" w:rsidRDefault="009B04D9" w:rsidP="0026513C">
      <w:pPr>
        <w:ind w:left="360"/>
      </w:pPr>
    </w:p>
    <w:p w14:paraId="7A9A3109" w14:textId="77777777" w:rsidR="0026513C" w:rsidRDefault="0026513C" w:rsidP="0026513C">
      <w:pPr>
        <w:ind w:left="360"/>
      </w:pPr>
      <w:proofErr w:type="gramStart"/>
      <w:r>
        <w:lastRenderedPageBreak/>
        <w:t>Example :</w:t>
      </w:r>
      <w:proofErr w:type="gramEnd"/>
      <w:r>
        <w:t xml:space="preserve"> </w:t>
      </w:r>
      <w:r>
        <w:tab/>
        <w:t>200ml milk on cereal (total 1)</w:t>
      </w:r>
    </w:p>
    <w:p w14:paraId="08581F22" w14:textId="77777777" w:rsidR="0026513C" w:rsidRDefault="0026513C" w:rsidP="0026513C">
      <w:pPr>
        <w:ind w:left="360"/>
      </w:pPr>
      <w:r>
        <w:tab/>
      </w:r>
      <w:r>
        <w:tab/>
        <w:t>Cheese at lunchtime – 30g grated on my baked potato (total 1)</w:t>
      </w:r>
    </w:p>
    <w:p w14:paraId="37AF0E61" w14:textId="77777777" w:rsidR="005F3937" w:rsidRDefault="0026513C" w:rsidP="0026513C">
      <w:pPr>
        <w:ind w:left="360"/>
      </w:pPr>
      <w:r>
        <w:tab/>
      </w:r>
      <w:r>
        <w:tab/>
      </w:r>
    </w:p>
    <w:p w14:paraId="51C76D76" w14:textId="77777777" w:rsidR="0026513C" w:rsidRDefault="005F3937" w:rsidP="0026513C">
      <w:pPr>
        <w:ind w:left="360"/>
      </w:pPr>
      <w:proofErr w:type="gramStart"/>
      <w:r>
        <w:t>BUT :</w:t>
      </w:r>
      <w:proofErr w:type="gramEnd"/>
      <w:r>
        <w:t xml:space="preserve"> </w:t>
      </w:r>
      <w:r>
        <w:tab/>
        <w:t>100ml milk in my tea and coffee during the day (total ½)</w:t>
      </w:r>
    </w:p>
    <w:p w14:paraId="6ABF39FB" w14:textId="77777777" w:rsidR="005F3937" w:rsidRDefault="005F3937" w:rsidP="0026513C">
      <w:pPr>
        <w:ind w:left="360"/>
      </w:pPr>
    </w:p>
    <w:p w14:paraId="45204486" w14:textId="77777777" w:rsidR="005F3937" w:rsidRDefault="005F3937" w:rsidP="0026513C">
      <w:pPr>
        <w:ind w:left="360"/>
      </w:pPr>
      <w:proofErr w:type="gramStart"/>
      <w:r>
        <w:t>So :</w:t>
      </w:r>
      <w:proofErr w:type="gramEnd"/>
      <w:r>
        <w:tab/>
      </w:r>
      <w:r>
        <w:tab/>
        <w:t>if I want a yoghurt at teatime I need to only have half a pot! (total ½)</w:t>
      </w:r>
    </w:p>
    <w:p w14:paraId="01F1A991" w14:textId="77777777" w:rsidR="005F3937" w:rsidRDefault="005F3937" w:rsidP="005F3937">
      <w:pPr>
        <w:ind w:left="1080" w:firstLine="360"/>
      </w:pPr>
    </w:p>
    <w:p w14:paraId="2F02CDD5" w14:textId="77777777" w:rsidR="005F3937" w:rsidRDefault="005F3937" w:rsidP="005F3937">
      <w:pPr>
        <w:ind w:left="1080" w:firstLine="360"/>
      </w:pPr>
      <w:r>
        <w:t>Total dairy for the day = 3 portions</w:t>
      </w:r>
    </w:p>
    <w:p w14:paraId="199F3A07" w14:textId="77777777" w:rsidR="005F3937" w:rsidRDefault="005F3937" w:rsidP="005F3937"/>
    <w:p w14:paraId="0C81DA44" w14:textId="77777777" w:rsidR="009B04D9" w:rsidRDefault="009B04D9" w:rsidP="005F3937">
      <w:pPr>
        <w:rPr>
          <w:b/>
          <w:bCs/>
          <w:color w:val="FF0000"/>
          <w:u w:val="single"/>
        </w:rPr>
      </w:pPr>
    </w:p>
    <w:p w14:paraId="6C9F0D43" w14:textId="77777777" w:rsidR="005F3937" w:rsidRPr="005F3937" w:rsidRDefault="005F3937" w:rsidP="005F3937">
      <w:pPr>
        <w:rPr>
          <w:b/>
          <w:bCs/>
          <w:color w:val="FF0000"/>
          <w:u w:val="single"/>
        </w:rPr>
      </w:pPr>
      <w:r w:rsidRPr="005F3937">
        <w:rPr>
          <w:b/>
          <w:bCs/>
          <w:color w:val="FF0000"/>
          <w:u w:val="single"/>
        </w:rPr>
        <w:t>FATS:</w:t>
      </w:r>
    </w:p>
    <w:p w14:paraId="2CCCA3C6" w14:textId="77777777" w:rsidR="005F3937" w:rsidRDefault="005F3937" w:rsidP="005F3937">
      <w:pPr>
        <w:pStyle w:val="ListParagraph"/>
        <w:numPr>
          <w:ilvl w:val="0"/>
          <w:numId w:val="7"/>
        </w:numPr>
      </w:pPr>
      <w:r>
        <w:t>There are so many conflicting messages around about eating fats!</w:t>
      </w:r>
    </w:p>
    <w:p w14:paraId="41B3B414" w14:textId="77777777" w:rsidR="005F3937" w:rsidRDefault="005F3937" w:rsidP="005F3937">
      <w:pPr>
        <w:pStyle w:val="ListParagraph"/>
        <w:numPr>
          <w:ilvl w:val="0"/>
          <w:numId w:val="7"/>
        </w:numPr>
      </w:pPr>
      <w:r>
        <w:t>This will be very specific for YOU and your goals.</w:t>
      </w:r>
    </w:p>
    <w:p w14:paraId="2610323E" w14:textId="77777777" w:rsidR="005F3937" w:rsidRDefault="005F3937" w:rsidP="005F3937">
      <w:pPr>
        <w:pStyle w:val="ListParagraph"/>
        <w:numPr>
          <w:ilvl w:val="0"/>
          <w:numId w:val="7"/>
        </w:numPr>
      </w:pPr>
      <w:r>
        <w:t xml:space="preserve">These are crucial for so many functions in the body from neurochemical messages, hormones, eye health, to cardiovascular (vein/artery) elasticity, to the flexibility of every single cell membrane in the body! </w:t>
      </w:r>
    </w:p>
    <w:p w14:paraId="5664393B" w14:textId="77777777" w:rsidR="005F3937" w:rsidRDefault="005F3937" w:rsidP="005F3937">
      <w:pPr>
        <w:pStyle w:val="ListParagraph"/>
        <w:numPr>
          <w:ilvl w:val="0"/>
          <w:numId w:val="7"/>
        </w:numPr>
      </w:pPr>
      <w:r>
        <w:t>Your skin also loves fats – but for all of these...the right ones!</w:t>
      </w:r>
    </w:p>
    <w:p w14:paraId="5DF47BED" w14:textId="77777777" w:rsidR="005F3937" w:rsidRDefault="005F3937" w:rsidP="00D8214A">
      <w:pPr>
        <w:pStyle w:val="ListParagraph"/>
        <w:numPr>
          <w:ilvl w:val="0"/>
          <w:numId w:val="7"/>
        </w:numPr>
      </w:pPr>
      <w:r>
        <w:t>Good fats = anti-inflammatory omega 3 fats = olive oil, avocado oil, macadamia oil, MCT coconut oil</w:t>
      </w:r>
      <w:r w:rsidR="00D8214A">
        <w:t xml:space="preserve">. </w:t>
      </w:r>
      <w:r>
        <w:t>These counteract the inflammatory effects of processed fats such as vegetable, sunflower and rapeseed oils (even the fancy ones) as well as harmful hydrogenated fat in processed foods.</w:t>
      </w:r>
    </w:p>
    <w:p w14:paraId="074317BB" w14:textId="77777777" w:rsidR="005F3937" w:rsidRDefault="005F3937" w:rsidP="005F3937">
      <w:pPr>
        <w:pStyle w:val="ListParagraph"/>
        <w:numPr>
          <w:ilvl w:val="0"/>
          <w:numId w:val="7"/>
        </w:numPr>
      </w:pPr>
      <w:r>
        <w:t>Our diary is a source of animal fat, as is the visible fat on our animal protein sources.</w:t>
      </w:r>
    </w:p>
    <w:p w14:paraId="33F2123D" w14:textId="77777777" w:rsidR="005F3937" w:rsidRDefault="005F3937" w:rsidP="005F3937">
      <w:pPr>
        <w:pStyle w:val="ListParagraph"/>
        <w:numPr>
          <w:ilvl w:val="0"/>
          <w:numId w:val="7"/>
        </w:numPr>
      </w:pPr>
      <w:r>
        <w:t>Where possible, I would always advise removing visible fats before cooking.</w:t>
      </w:r>
    </w:p>
    <w:p w14:paraId="68B27591" w14:textId="77777777" w:rsidR="005F3937" w:rsidRDefault="005F3937" w:rsidP="005F3937">
      <w:pPr>
        <w:pStyle w:val="ListParagraph"/>
        <w:numPr>
          <w:ilvl w:val="0"/>
          <w:numId w:val="7"/>
        </w:numPr>
      </w:pPr>
      <w:r>
        <w:t>Avocado, olives, seeds, nuts and nut butters are also sources of fat.</w:t>
      </w:r>
    </w:p>
    <w:p w14:paraId="2155197D" w14:textId="77777777" w:rsidR="005F3937" w:rsidRDefault="005F3937" w:rsidP="00D8214A">
      <w:pPr>
        <w:pStyle w:val="ListParagraph"/>
        <w:numPr>
          <w:ilvl w:val="0"/>
          <w:numId w:val="7"/>
        </w:numPr>
      </w:pPr>
      <w:r>
        <w:t>If you are going to use spread, buy really good butter and use less of it!</w:t>
      </w:r>
      <w:r w:rsidR="00D8214A">
        <w:t xml:space="preserve"> </w:t>
      </w:r>
      <w:r>
        <w:t>Margarine, by and large, is awful stuff!</w:t>
      </w:r>
    </w:p>
    <w:p w14:paraId="58BF93C5" w14:textId="77777777" w:rsidR="00D8214A" w:rsidRDefault="00D8214A" w:rsidP="00D8214A">
      <w:pPr>
        <w:ind w:left="360"/>
      </w:pPr>
    </w:p>
    <w:p w14:paraId="4894D1B8" w14:textId="77777777" w:rsidR="00D8214A" w:rsidRDefault="00D8214A" w:rsidP="00D8214A">
      <w:pPr>
        <w:ind w:left="360"/>
      </w:pPr>
      <w:proofErr w:type="gramStart"/>
      <w:r>
        <w:t>Aim :</w:t>
      </w:r>
      <w:proofErr w:type="gramEnd"/>
      <w:r>
        <w:t xml:space="preserve"> </w:t>
      </w:r>
      <w:r w:rsidRPr="00D8214A">
        <w:rPr>
          <w:color w:val="0070C0"/>
        </w:rPr>
        <w:t>1-2 portions per day</w:t>
      </w:r>
    </w:p>
    <w:p w14:paraId="103E61EE" w14:textId="77777777" w:rsidR="005F3937" w:rsidRDefault="005F3937" w:rsidP="005F3937">
      <w:pPr>
        <w:ind w:left="360"/>
      </w:pPr>
    </w:p>
    <w:tbl>
      <w:tblPr>
        <w:tblStyle w:val="TableGrid"/>
        <w:tblW w:w="0" w:type="auto"/>
        <w:tblInd w:w="360" w:type="dxa"/>
        <w:tblLook w:val="04A0" w:firstRow="1" w:lastRow="0" w:firstColumn="1" w:lastColumn="0" w:noHBand="0" w:noVBand="1"/>
      </w:tblPr>
      <w:tblGrid>
        <w:gridCol w:w="2895"/>
        <w:gridCol w:w="1560"/>
        <w:gridCol w:w="4195"/>
      </w:tblGrid>
      <w:tr w:rsidR="005F3937" w14:paraId="30D43FBA" w14:textId="77777777" w:rsidTr="009B04D9">
        <w:tc>
          <w:tcPr>
            <w:tcW w:w="2895" w:type="dxa"/>
          </w:tcPr>
          <w:p w14:paraId="443F9205" w14:textId="77777777" w:rsidR="005F3937" w:rsidRDefault="005F3937" w:rsidP="005F3937">
            <w:r>
              <w:t>Butter</w:t>
            </w:r>
          </w:p>
        </w:tc>
        <w:tc>
          <w:tcPr>
            <w:tcW w:w="1560" w:type="dxa"/>
          </w:tcPr>
          <w:p w14:paraId="55D1AA40" w14:textId="77777777" w:rsidR="005F3937" w:rsidRDefault="005F3937" w:rsidP="005F3937">
            <w:r>
              <w:t>1 tsp</w:t>
            </w:r>
          </w:p>
        </w:tc>
        <w:tc>
          <w:tcPr>
            <w:tcW w:w="4195" w:type="dxa"/>
          </w:tcPr>
          <w:p w14:paraId="677D2A52" w14:textId="77777777" w:rsidR="005F3937" w:rsidRDefault="005F3937" w:rsidP="005F3937">
            <w:r>
              <w:t>Tip of the thumb</w:t>
            </w:r>
          </w:p>
          <w:p w14:paraId="47CD7A29" w14:textId="77777777" w:rsidR="005F3937" w:rsidRDefault="005F3937" w:rsidP="005F3937">
            <w:r>
              <w:t>Buy the best you can</w:t>
            </w:r>
          </w:p>
        </w:tc>
      </w:tr>
      <w:tr w:rsidR="005F3937" w14:paraId="1F06E36C" w14:textId="77777777" w:rsidTr="009B04D9">
        <w:tc>
          <w:tcPr>
            <w:tcW w:w="2895" w:type="dxa"/>
          </w:tcPr>
          <w:p w14:paraId="599D8B53" w14:textId="77777777" w:rsidR="005F3937" w:rsidRDefault="005F3937" w:rsidP="005F3937">
            <w:r>
              <w:t>Olive Oil</w:t>
            </w:r>
          </w:p>
        </w:tc>
        <w:tc>
          <w:tcPr>
            <w:tcW w:w="1560" w:type="dxa"/>
          </w:tcPr>
          <w:p w14:paraId="0BF6D74E" w14:textId="77777777" w:rsidR="005F3937" w:rsidRDefault="005F3937" w:rsidP="005F3937">
            <w:r>
              <w:t>1 tsp</w:t>
            </w:r>
          </w:p>
        </w:tc>
        <w:tc>
          <w:tcPr>
            <w:tcW w:w="4195" w:type="dxa"/>
          </w:tcPr>
          <w:p w14:paraId="17AE913F" w14:textId="77777777" w:rsidR="005F3937" w:rsidRDefault="005F3937" w:rsidP="005F3937">
            <w:r>
              <w:t xml:space="preserve">Light is fine for </w:t>
            </w:r>
            <w:proofErr w:type="gramStart"/>
            <w:r>
              <w:t>use,</w:t>
            </w:r>
            <w:proofErr w:type="gramEnd"/>
            <w:r>
              <w:t xml:space="preserve"> you only need extra virgin to dress salads etc</w:t>
            </w:r>
          </w:p>
        </w:tc>
      </w:tr>
      <w:tr w:rsidR="005F3937" w14:paraId="02AC668E" w14:textId="77777777" w:rsidTr="009B04D9">
        <w:tc>
          <w:tcPr>
            <w:tcW w:w="2895" w:type="dxa"/>
          </w:tcPr>
          <w:p w14:paraId="664F6F4A" w14:textId="77777777" w:rsidR="005F3937" w:rsidRDefault="005F3937" w:rsidP="005F3937">
            <w:r>
              <w:t>Avocado oil</w:t>
            </w:r>
          </w:p>
        </w:tc>
        <w:tc>
          <w:tcPr>
            <w:tcW w:w="1560" w:type="dxa"/>
          </w:tcPr>
          <w:p w14:paraId="106D478C" w14:textId="77777777" w:rsidR="005F3937" w:rsidRDefault="005F3937" w:rsidP="005F3937">
            <w:r>
              <w:t>1 tsp</w:t>
            </w:r>
          </w:p>
        </w:tc>
        <w:tc>
          <w:tcPr>
            <w:tcW w:w="4195" w:type="dxa"/>
          </w:tcPr>
          <w:p w14:paraId="4B5E7B48" w14:textId="77777777" w:rsidR="005F3937" w:rsidRDefault="005F3937" w:rsidP="005F3937">
            <w:r>
              <w:t>Great for cooking as has a higher burning temp than olive oil, so better to crisp stuff</w:t>
            </w:r>
          </w:p>
        </w:tc>
      </w:tr>
      <w:tr w:rsidR="005F3937" w14:paraId="3136B57D" w14:textId="77777777" w:rsidTr="009B04D9">
        <w:tc>
          <w:tcPr>
            <w:tcW w:w="2895" w:type="dxa"/>
          </w:tcPr>
          <w:p w14:paraId="2AE7108E" w14:textId="77777777" w:rsidR="005F3937" w:rsidRDefault="005F3937" w:rsidP="005F3937">
            <w:r>
              <w:t>Coc</w:t>
            </w:r>
            <w:r w:rsidR="00D8214A">
              <w:t>o</w:t>
            </w:r>
            <w:r>
              <w:t>nut oil</w:t>
            </w:r>
          </w:p>
        </w:tc>
        <w:tc>
          <w:tcPr>
            <w:tcW w:w="1560" w:type="dxa"/>
          </w:tcPr>
          <w:p w14:paraId="7D72EF8D" w14:textId="77777777" w:rsidR="005F3937" w:rsidRDefault="005F3937" w:rsidP="005F3937">
            <w:r>
              <w:t>1 tsp</w:t>
            </w:r>
          </w:p>
        </w:tc>
        <w:tc>
          <w:tcPr>
            <w:tcW w:w="4195" w:type="dxa"/>
          </w:tcPr>
          <w:p w14:paraId="3D5CEE82" w14:textId="77777777" w:rsidR="005F3937" w:rsidRDefault="005F3937" w:rsidP="005F3937">
            <w:r>
              <w:t>I use MCT rather than the solid stuff. Lovely for curries and stir-fries</w:t>
            </w:r>
          </w:p>
        </w:tc>
      </w:tr>
    </w:tbl>
    <w:p w14:paraId="1ADD4219" w14:textId="77777777" w:rsidR="005F3937" w:rsidRDefault="005F3937" w:rsidP="005F3937">
      <w:pPr>
        <w:ind w:left="360"/>
      </w:pPr>
    </w:p>
    <w:p w14:paraId="353D69B6" w14:textId="77777777" w:rsidR="005F3937" w:rsidRDefault="00D8214A" w:rsidP="0026513C">
      <w:pPr>
        <w:ind w:left="360"/>
      </w:pPr>
      <w:proofErr w:type="gramStart"/>
      <w:r>
        <w:t>Example :</w:t>
      </w:r>
      <w:proofErr w:type="gramEnd"/>
      <w:r>
        <w:t xml:space="preserve"> </w:t>
      </w:r>
      <w:r>
        <w:tab/>
      </w:r>
      <w:r>
        <w:tab/>
        <w:t>1tsp butter on toast at breakfast (total 1)</w:t>
      </w:r>
    </w:p>
    <w:p w14:paraId="100D408A" w14:textId="77777777" w:rsidR="00D8214A" w:rsidRDefault="00D8214A" w:rsidP="0026513C">
      <w:pPr>
        <w:ind w:left="360"/>
      </w:pPr>
      <w:r>
        <w:tab/>
      </w:r>
      <w:r>
        <w:tab/>
      </w:r>
      <w:r>
        <w:tab/>
        <w:t>½ tsp olive oil in salad dressing at lunch (total ½)</w:t>
      </w:r>
    </w:p>
    <w:p w14:paraId="6771A44E" w14:textId="77777777" w:rsidR="00D8214A" w:rsidRDefault="00D8214A" w:rsidP="0026513C">
      <w:pPr>
        <w:ind w:left="360"/>
      </w:pPr>
      <w:r>
        <w:tab/>
      </w:r>
      <w:r>
        <w:tab/>
      </w:r>
      <w:r>
        <w:tab/>
        <w:t xml:space="preserve">½ tsp coconut oil for teatime </w:t>
      </w:r>
      <w:proofErr w:type="spellStart"/>
      <w:r>
        <w:t>stirfry</w:t>
      </w:r>
      <w:proofErr w:type="spellEnd"/>
      <w:r>
        <w:t xml:space="preserve"> (total ½)</w:t>
      </w:r>
    </w:p>
    <w:p w14:paraId="0DB92AB1" w14:textId="77777777" w:rsidR="00D8214A" w:rsidRDefault="00D8214A" w:rsidP="0026513C">
      <w:pPr>
        <w:ind w:left="360"/>
      </w:pPr>
      <w:r>
        <w:tab/>
      </w:r>
      <w:r>
        <w:tab/>
      </w:r>
      <w:r>
        <w:tab/>
        <w:t>Total fats for the day = 2 portions</w:t>
      </w:r>
    </w:p>
    <w:p w14:paraId="13A7806D" w14:textId="77777777" w:rsidR="00D8214A" w:rsidRDefault="00D8214A" w:rsidP="0026513C">
      <w:pPr>
        <w:ind w:left="360"/>
      </w:pPr>
      <w:r>
        <w:t>Many of the foods we like to eat like avocado, eggs, nuts also contain fats, so we need to be mindful of this when we make snack choices or when we are constructing out meals.</w:t>
      </w:r>
    </w:p>
    <w:p w14:paraId="1BF68AF3" w14:textId="77777777" w:rsidR="00257EF4" w:rsidRDefault="00257EF4" w:rsidP="0026513C">
      <w:pPr>
        <w:ind w:left="360"/>
      </w:pPr>
    </w:p>
    <w:p w14:paraId="5C3D4C57" w14:textId="77777777" w:rsidR="009B04D9" w:rsidRDefault="009B04D9" w:rsidP="0026513C">
      <w:pPr>
        <w:ind w:left="360"/>
      </w:pPr>
    </w:p>
    <w:p w14:paraId="36A68B0F" w14:textId="77777777" w:rsidR="00257EF4" w:rsidRPr="009B04D9" w:rsidRDefault="00257EF4" w:rsidP="0026513C">
      <w:pPr>
        <w:ind w:left="360"/>
        <w:rPr>
          <w:b/>
          <w:bCs/>
        </w:rPr>
      </w:pPr>
      <w:r w:rsidRPr="009B04D9">
        <w:rPr>
          <w:b/>
          <w:bCs/>
        </w:rPr>
        <w:lastRenderedPageBreak/>
        <w:t>DAILY TRACKER</w:t>
      </w:r>
      <w:r w:rsidR="009B04D9">
        <w:rPr>
          <w:b/>
          <w:bCs/>
        </w:rPr>
        <w:t xml:space="preserve"> – Tick off your portions each day </w:t>
      </w:r>
      <w:r w:rsidR="009B04D9" w:rsidRPr="009B04D9">
        <w:rPr>
          <w:b/>
          <w:bCs/>
        </w:rPr>
        <w:sym w:font="Wingdings" w:char="F04A"/>
      </w:r>
    </w:p>
    <w:p w14:paraId="2E31960B" w14:textId="77777777" w:rsidR="00257EF4" w:rsidRDefault="00257EF4" w:rsidP="0026513C">
      <w:pPr>
        <w:ind w:left="360"/>
      </w:pPr>
    </w:p>
    <w:tbl>
      <w:tblPr>
        <w:tblStyle w:val="TableGrid"/>
        <w:tblW w:w="0" w:type="auto"/>
        <w:tblInd w:w="360" w:type="dxa"/>
        <w:tblLook w:val="04A0" w:firstRow="1" w:lastRow="0" w:firstColumn="1" w:lastColumn="0" w:noHBand="0" w:noVBand="1"/>
      </w:tblPr>
      <w:tblGrid>
        <w:gridCol w:w="1024"/>
        <w:gridCol w:w="676"/>
        <w:gridCol w:w="677"/>
        <w:gridCol w:w="677"/>
        <w:gridCol w:w="747"/>
        <w:gridCol w:w="678"/>
        <w:gridCol w:w="678"/>
        <w:gridCol w:w="678"/>
        <w:gridCol w:w="740"/>
        <w:gridCol w:w="719"/>
        <w:gridCol w:w="678"/>
        <w:gridCol w:w="678"/>
      </w:tblGrid>
      <w:tr w:rsidR="00257EF4" w14:paraId="5D295841" w14:textId="77777777" w:rsidTr="00257EF4">
        <w:tc>
          <w:tcPr>
            <w:tcW w:w="8650" w:type="dxa"/>
            <w:gridSpan w:val="12"/>
          </w:tcPr>
          <w:p w14:paraId="3F55E46F" w14:textId="77777777" w:rsidR="00257EF4" w:rsidRDefault="00257EF4" w:rsidP="0026513C">
            <w:r>
              <w:t>Monday</w:t>
            </w:r>
          </w:p>
        </w:tc>
      </w:tr>
      <w:tr w:rsidR="00257EF4" w14:paraId="36450FD5" w14:textId="77777777" w:rsidTr="00257EF4">
        <w:tc>
          <w:tcPr>
            <w:tcW w:w="1024" w:type="dxa"/>
            <w:shd w:val="clear" w:color="auto" w:fill="00B050"/>
          </w:tcPr>
          <w:p w14:paraId="162B9EF7" w14:textId="77777777" w:rsidR="00257EF4" w:rsidRDefault="00257EF4" w:rsidP="0026513C">
            <w:r>
              <w:t>Veg</w:t>
            </w:r>
          </w:p>
        </w:tc>
        <w:tc>
          <w:tcPr>
            <w:tcW w:w="676" w:type="dxa"/>
            <w:shd w:val="clear" w:color="auto" w:fill="00B050"/>
          </w:tcPr>
          <w:p w14:paraId="227E2C0B" w14:textId="77777777" w:rsidR="00257EF4" w:rsidRDefault="00257EF4" w:rsidP="0026513C"/>
        </w:tc>
        <w:tc>
          <w:tcPr>
            <w:tcW w:w="677" w:type="dxa"/>
            <w:shd w:val="clear" w:color="auto" w:fill="00B050"/>
          </w:tcPr>
          <w:p w14:paraId="5D6C7251" w14:textId="77777777" w:rsidR="00257EF4" w:rsidRDefault="00257EF4" w:rsidP="0026513C"/>
        </w:tc>
        <w:tc>
          <w:tcPr>
            <w:tcW w:w="677" w:type="dxa"/>
            <w:shd w:val="clear" w:color="auto" w:fill="00B050"/>
          </w:tcPr>
          <w:p w14:paraId="246A82D7" w14:textId="77777777" w:rsidR="00257EF4" w:rsidRDefault="00257EF4" w:rsidP="0026513C"/>
        </w:tc>
        <w:tc>
          <w:tcPr>
            <w:tcW w:w="747" w:type="dxa"/>
            <w:shd w:val="clear" w:color="auto" w:fill="00B050"/>
          </w:tcPr>
          <w:p w14:paraId="252A3DC9" w14:textId="77777777" w:rsidR="00257EF4" w:rsidRDefault="00257EF4" w:rsidP="0026513C"/>
        </w:tc>
        <w:tc>
          <w:tcPr>
            <w:tcW w:w="678" w:type="dxa"/>
            <w:shd w:val="clear" w:color="auto" w:fill="00B050"/>
          </w:tcPr>
          <w:p w14:paraId="60910D07" w14:textId="77777777" w:rsidR="00257EF4" w:rsidRDefault="00257EF4" w:rsidP="0026513C"/>
        </w:tc>
        <w:tc>
          <w:tcPr>
            <w:tcW w:w="678" w:type="dxa"/>
            <w:shd w:val="clear" w:color="auto" w:fill="00B050"/>
          </w:tcPr>
          <w:p w14:paraId="37ADAA8C" w14:textId="77777777" w:rsidR="00257EF4" w:rsidRDefault="00257EF4" w:rsidP="0026513C"/>
        </w:tc>
        <w:tc>
          <w:tcPr>
            <w:tcW w:w="678" w:type="dxa"/>
            <w:shd w:val="clear" w:color="auto" w:fill="00B050"/>
          </w:tcPr>
          <w:p w14:paraId="1C749102" w14:textId="77777777" w:rsidR="00257EF4" w:rsidRDefault="00257EF4" w:rsidP="0026513C"/>
        </w:tc>
        <w:tc>
          <w:tcPr>
            <w:tcW w:w="740" w:type="dxa"/>
            <w:shd w:val="clear" w:color="auto" w:fill="92D050"/>
          </w:tcPr>
          <w:p w14:paraId="3EEBAC87" w14:textId="77777777" w:rsidR="00257EF4" w:rsidRDefault="00257EF4" w:rsidP="0026513C">
            <w:r>
              <w:t>Fruit</w:t>
            </w:r>
          </w:p>
        </w:tc>
        <w:tc>
          <w:tcPr>
            <w:tcW w:w="719" w:type="dxa"/>
            <w:shd w:val="clear" w:color="auto" w:fill="92D050"/>
          </w:tcPr>
          <w:p w14:paraId="724696B9" w14:textId="77777777" w:rsidR="00257EF4" w:rsidRDefault="00257EF4" w:rsidP="0026513C"/>
        </w:tc>
        <w:tc>
          <w:tcPr>
            <w:tcW w:w="678" w:type="dxa"/>
            <w:shd w:val="clear" w:color="auto" w:fill="92D050"/>
          </w:tcPr>
          <w:p w14:paraId="191135B0" w14:textId="77777777" w:rsidR="00257EF4" w:rsidRDefault="00257EF4" w:rsidP="0026513C"/>
        </w:tc>
        <w:tc>
          <w:tcPr>
            <w:tcW w:w="678" w:type="dxa"/>
            <w:shd w:val="clear" w:color="auto" w:fill="92D050"/>
          </w:tcPr>
          <w:p w14:paraId="44456BCA" w14:textId="77777777" w:rsidR="00257EF4" w:rsidRDefault="00257EF4" w:rsidP="0026513C"/>
        </w:tc>
      </w:tr>
      <w:tr w:rsidR="00257EF4" w14:paraId="2D4D6A16" w14:textId="77777777" w:rsidTr="00257EF4">
        <w:tc>
          <w:tcPr>
            <w:tcW w:w="1024" w:type="dxa"/>
            <w:shd w:val="clear" w:color="auto" w:fill="FFC000"/>
          </w:tcPr>
          <w:p w14:paraId="127D23FE" w14:textId="77777777" w:rsidR="00257EF4" w:rsidRDefault="00257EF4" w:rsidP="0026513C">
            <w:r>
              <w:t>Carbs</w:t>
            </w:r>
          </w:p>
        </w:tc>
        <w:tc>
          <w:tcPr>
            <w:tcW w:w="676" w:type="dxa"/>
            <w:shd w:val="clear" w:color="auto" w:fill="FFC000"/>
          </w:tcPr>
          <w:p w14:paraId="65DA70EE" w14:textId="77777777" w:rsidR="00257EF4" w:rsidRDefault="00257EF4" w:rsidP="0026513C"/>
        </w:tc>
        <w:tc>
          <w:tcPr>
            <w:tcW w:w="677" w:type="dxa"/>
            <w:shd w:val="clear" w:color="auto" w:fill="FFC000"/>
          </w:tcPr>
          <w:p w14:paraId="082B5A5E" w14:textId="77777777" w:rsidR="00257EF4" w:rsidRDefault="00257EF4" w:rsidP="0026513C"/>
        </w:tc>
        <w:tc>
          <w:tcPr>
            <w:tcW w:w="677" w:type="dxa"/>
            <w:shd w:val="clear" w:color="auto" w:fill="FFC000"/>
          </w:tcPr>
          <w:p w14:paraId="02367DF3" w14:textId="77777777" w:rsidR="00257EF4" w:rsidRDefault="00257EF4" w:rsidP="0026513C"/>
        </w:tc>
        <w:tc>
          <w:tcPr>
            <w:tcW w:w="747" w:type="dxa"/>
            <w:shd w:val="clear" w:color="auto" w:fill="FFC000"/>
          </w:tcPr>
          <w:p w14:paraId="7F8A96C9" w14:textId="77777777" w:rsidR="00257EF4" w:rsidRDefault="00257EF4" w:rsidP="0026513C"/>
        </w:tc>
        <w:tc>
          <w:tcPr>
            <w:tcW w:w="678" w:type="dxa"/>
            <w:shd w:val="clear" w:color="auto" w:fill="FFC000"/>
          </w:tcPr>
          <w:p w14:paraId="02C7901E" w14:textId="77777777" w:rsidR="00257EF4" w:rsidRDefault="00257EF4" w:rsidP="0026513C"/>
        </w:tc>
        <w:tc>
          <w:tcPr>
            <w:tcW w:w="678" w:type="dxa"/>
            <w:shd w:val="clear" w:color="auto" w:fill="FFC000"/>
          </w:tcPr>
          <w:p w14:paraId="3CF072F1" w14:textId="77777777" w:rsidR="00257EF4" w:rsidRDefault="00257EF4" w:rsidP="0026513C"/>
        </w:tc>
        <w:tc>
          <w:tcPr>
            <w:tcW w:w="678" w:type="dxa"/>
            <w:shd w:val="clear" w:color="auto" w:fill="FFC000"/>
          </w:tcPr>
          <w:p w14:paraId="6F764930" w14:textId="77777777" w:rsidR="00257EF4" w:rsidRDefault="00257EF4" w:rsidP="0026513C"/>
        </w:tc>
        <w:tc>
          <w:tcPr>
            <w:tcW w:w="740" w:type="dxa"/>
            <w:shd w:val="clear" w:color="auto" w:fill="FFC000"/>
          </w:tcPr>
          <w:p w14:paraId="27E2ABC7" w14:textId="77777777" w:rsidR="00257EF4" w:rsidRDefault="00257EF4" w:rsidP="0026513C"/>
        </w:tc>
        <w:tc>
          <w:tcPr>
            <w:tcW w:w="719" w:type="dxa"/>
            <w:shd w:val="clear" w:color="auto" w:fill="FFF2CC" w:themeFill="accent4" w:themeFillTint="33"/>
          </w:tcPr>
          <w:p w14:paraId="3DE4B601" w14:textId="77777777" w:rsidR="00257EF4" w:rsidRDefault="00257EF4" w:rsidP="0026513C">
            <w:r>
              <w:t>Fat</w:t>
            </w:r>
          </w:p>
        </w:tc>
        <w:tc>
          <w:tcPr>
            <w:tcW w:w="678" w:type="dxa"/>
            <w:shd w:val="clear" w:color="auto" w:fill="FFF2CC" w:themeFill="accent4" w:themeFillTint="33"/>
          </w:tcPr>
          <w:p w14:paraId="0A270D7F" w14:textId="77777777" w:rsidR="00257EF4" w:rsidRDefault="00257EF4" w:rsidP="0026513C"/>
        </w:tc>
        <w:tc>
          <w:tcPr>
            <w:tcW w:w="678" w:type="dxa"/>
            <w:shd w:val="clear" w:color="auto" w:fill="FFF2CC" w:themeFill="accent4" w:themeFillTint="33"/>
          </w:tcPr>
          <w:p w14:paraId="173D7F68" w14:textId="77777777" w:rsidR="00257EF4" w:rsidRDefault="00257EF4" w:rsidP="0026513C"/>
        </w:tc>
      </w:tr>
      <w:tr w:rsidR="00257EF4" w14:paraId="738642BA" w14:textId="77777777" w:rsidTr="00257EF4">
        <w:tc>
          <w:tcPr>
            <w:tcW w:w="1024" w:type="dxa"/>
            <w:shd w:val="clear" w:color="auto" w:fill="FF0000"/>
          </w:tcPr>
          <w:p w14:paraId="0DEB9567" w14:textId="77777777" w:rsidR="00257EF4" w:rsidRDefault="00257EF4" w:rsidP="0026513C">
            <w:r>
              <w:t>Protein</w:t>
            </w:r>
          </w:p>
        </w:tc>
        <w:tc>
          <w:tcPr>
            <w:tcW w:w="676" w:type="dxa"/>
            <w:shd w:val="clear" w:color="auto" w:fill="FF0000"/>
          </w:tcPr>
          <w:p w14:paraId="21CF47DE" w14:textId="77777777" w:rsidR="00257EF4" w:rsidRDefault="00257EF4" w:rsidP="0026513C"/>
        </w:tc>
        <w:tc>
          <w:tcPr>
            <w:tcW w:w="677" w:type="dxa"/>
            <w:shd w:val="clear" w:color="auto" w:fill="FF0000"/>
          </w:tcPr>
          <w:p w14:paraId="2804D303" w14:textId="77777777" w:rsidR="00257EF4" w:rsidRDefault="00257EF4" w:rsidP="0026513C"/>
        </w:tc>
        <w:tc>
          <w:tcPr>
            <w:tcW w:w="677" w:type="dxa"/>
            <w:shd w:val="clear" w:color="auto" w:fill="FF0000"/>
          </w:tcPr>
          <w:p w14:paraId="5C1FD8E1" w14:textId="77777777" w:rsidR="00257EF4" w:rsidRDefault="00257EF4" w:rsidP="0026513C"/>
        </w:tc>
        <w:tc>
          <w:tcPr>
            <w:tcW w:w="747" w:type="dxa"/>
            <w:shd w:val="clear" w:color="auto" w:fill="BDD6EE" w:themeFill="accent5" w:themeFillTint="66"/>
          </w:tcPr>
          <w:p w14:paraId="4CD011D2" w14:textId="77777777" w:rsidR="00257EF4" w:rsidRDefault="00257EF4" w:rsidP="0026513C">
            <w:r>
              <w:t>Dairy</w:t>
            </w:r>
          </w:p>
        </w:tc>
        <w:tc>
          <w:tcPr>
            <w:tcW w:w="678" w:type="dxa"/>
            <w:shd w:val="clear" w:color="auto" w:fill="BDD6EE" w:themeFill="accent5" w:themeFillTint="66"/>
          </w:tcPr>
          <w:p w14:paraId="65487636" w14:textId="77777777" w:rsidR="00257EF4" w:rsidRDefault="00257EF4" w:rsidP="0026513C"/>
        </w:tc>
        <w:tc>
          <w:tcPr>
            <w:tcW w:w="678" w:type="dxa"/>
            <w:shd w:val="clear" w:color="auto" w:fill="BDD6EE" w:themeFill="accent5" w:themeFillTint="66"/>
          </w:tcPr>
          <w:p w14:paraId="27EBD60D" w14:textId="77777777" w:rsidR="00257EF4" w:rsidRDefault="00257EF4" w:rsidP="0026513C"/>
        </w:tc>
        <w:tc>
          <w:tcPr>
            <w:tcW w:w="678" w:type="dxa"/>
            <w:shd w:val="clear" w:color="auto" w:fill="BDD6EE" w:themeFill="accent5" w:themeFillTint="66"/>
          </w:tcPr>
          <w:p w14:paraId="1D7F81CC" w14:textId="77777777" w:rsidR="00257EF4" w:rsidRDefault="00257EF4" w:rsidP="0026513C"/>
        </w:tc>
        <w:tc>
          <w:tcPr>
            <w:tcW w:w="2815" w:type="dxa"/>
            <w:gridSpan w:val="4"/>
          </w:tcPr>
          <w:p w14:paraId="3FA3371E" w14:textId="77777777" w:rsidR="00257EF4" w:rsidRDefault="00257EF4" w:rsidP="0026513C"/>
        </w:tc>
      </w:tr>
    </w:tbl>
    <w:p w14:paraId="00BAC8B1" w14:textId="77777777" w:rsidR="00257EF4" w:rsidRDefault="00257EF4" w:rsidP="0026513C">
      <w:pPr>
        <w:ind w:left="360"/>
      </w:pPr>
    </w:p>
    <w:tbl>
      <w:tblPr>
        <w:tblStyle w:val="TableGrid"/>
        <w:tblW w:w="0" w:type="auto"/>
        <w:tblInd w:w="360" w:type="dxa"/>
        <w:tblLook w:val="04A0" w:firstRow="1" w:lastRow="0" w:firstColumn="1" w:lastColumn="0" w:noHBand="0" w:noVBand="1"/>
      </w:tblPr>
      <w:tblGrid>
        <w:gridCol w:w="1024"/>
        <w:gridCol w:w="676"/>
        <w:gridCol w:w="677"/>
        <w:gridCol w:w="677"/>
        <w:gridCol w:w="747"/>
        <w:gridCol w:w="678"/>
        <w:gridCol w:w="678"/>
        <w:gridCol w:w="678"/>
        <w:gridCol w:w="740"/>
        <w:gridCol w:w="719"/>
        <w:gridCol w:w="678"/>
        <w:gridCol w:w="678"/>
      </w:tblGrid>
      <w:tr w:rsidR="009B04D9" w14:paraId="7D574822" w14:textId="77777777" w:rsidTr="00174EC3">
        <w:tc>
          <w:tcPr>
            <w:tcW w:w="8650" w:type="dxa"/>
            <w:gridSpan w:val="12"/>
          </w:tcPr>
          <w:p w14:paraId="18B1F02A" w14:textId="77777777" w:rsidR="009B04D9" w:rsidRDefault="009B04D9" w:rsidP="00174EC3">
            <w:r>
              <w:t>Tuesday</w:t>
            </w:r>
          </w:p>
        </w:tc>
      </w:tr>
      <w:tr w:rsidR="009B04D9" w14:paraId="2D47E0E1" w14:textId="77777777" w:rsidTr="00174EC3">
        <w:tc>
          <w:tcPr>
            <w:tcW w:w="1024" w:type="dxa"/>
            <w:shd w:val="clear" w:color="auto" w:fill="00B050"/>
          </w:tcPr>
          <w:p w14:paraId="187733A2" w14:textId="77777777" w:rsidR="009B04D9" w:rsidRDefault="009B04D9" w:rsidP="00174EC3">
            <w:r>
              <w:t>Veg</w:t>
            </w:r>
          </w:p>
        </w:tc>
        <w:tc>
          <w:tcPr>
            <w:tcW w:w="676" w:type="dxa"/>
            <w:shd w:val="clear" w:color="auto" w:fill="00B050"/>
          </w:tcPr>
          <w:p w14:paraId="30047F88" w14:textId="77777777" w:rsidR="009B04D9" w:rsidRDefault="009B04D9" w:rsidP="00174EC3"/>
        </w:tc>
        <w:tc>
          <w:tcPr>
            <w:tcW w:w="677" w:type="dxa"/>
            <w:shd w:val="clear" w:color="auto" w:fill="00B050"/>
          </w:tcPr>
          <w:p w14:paraId="379D484B" w14:textId="77777777" w:rsidR="009B04D9" w:rsidRDefault="009B04D9" w:rsidP="00174EC3"/>
        </w:tc>
        <w:tc>
          <w:tcPr>
            <w:tcW w:w="677" w:type="dxa"/>
            <w:shd w:val="clear" w:color="auto" w:fill="00B050"/>
          </w:tcPr>
          <w:p w14:paraId="27EB2E74" w14:textId="77777777" w:rsidR="009B04D9" w:rsidRDefault="009B04D9" w:rsidP="00174EC3"/>
        </w:tc>
        <w:tc>
          <w:tcPr>
            <w:tcW w:w="747" w:type="dxa"/>
            <w:shd w:val="clear" w:color="auto" w:fill="00B050"/>
          </w:tcPr>
          <w:p w14:paraId="0461DD61" w14:textId="77777777" w:rsidR="009B04D9" w:rsidRDefault="009B04D9" w:rsidP="00174EC3"/>
        </w:tc>
        <w:tc>
          <w:tcPr>
            <w:tcW w:w="678" w:type="dxa"/>
            <w:shd w:val="clear" w:color="auto" w:fill="00B050"/>
          </w:tcPr>
          <w:p w14:paraId="39767F6C" w14:textId="77777777" w:rsidR="009B04D9" w:rsidRDefault="009B04D9" w:rsidP="00174EC3"/>
        </w:tc>
        <w:tc>
          <w:tcPr>
            <w:tcW w:w="678" w:type="dxa"/>
            <w:shd w:val="clear" w:color="auto" w:fill="00B050"/>
          </w:tcPr>
          <w:p w14:paraId="12031A05" w14:textId="77777777" w:rsidR="009B04D9" w:rsidRDefault="009B04D9" w:rsidP="00174EC3"/>
        </w:tc>
        <w:tc>
          <w:tcPr>
            <w:tcW w:w="678" w:type="dxa"/>
            <w:shd w:val="clear" w:color="auto" w:fill="00B050"/>
          </w:tcPr>
          <w:p w14:paraId="1C09E5BF" w14:textId="77777777" w:rsidR="009B04D9" w:rsidRDefault="009B04D9" w:rsidP="00174EC3"/>
        </w:tc>
        <w:tc>
          <w:tcPr>
            <w:tcW w:w="740" w:type="dxa"/>
            <w:shd w:val="clear" w:color="auto" w:fill="92D050"/>
          </w:tcPr>
          <w:p w14:paraId="42BF7F24" w14:textId="77777777" w:rsidR="009B04D9" w:rsidRDefault="009B04D9" w:rsidP="00174EC3">
            <w:r>
              <w:t>Fruit</w:t>
            </w:r>
          </w:p>
        </w:tc>
        <w:tc>
          <w:tcPr>
            <w:tcW w:w="719" w:type="dxa"/>
            <w:shd w:val="clear" w:color="auto" w:fill="92D050"/>
          </w:tcPr>
          <w:p w14:paraId="477D6F1B" w14:textId="77777777" w:rsidR="009B04D9" w:rsidRDefault="009B04D9" w:rsidP="00174EC3"/>
        </w:tc>
        <w:tc>
          <w:tcPr>
            <w:tcW w:w="678" w:type="dxa"/>
            <w:shd w:val="clear" w:color="auto" w:fill="92D050"/>
          </w:tcPr>
          <w:p w14:paraId="321C2F48" w14:textId="77777777" w:rsidR="009B04D9" w:rsidRDefault="009B04D9" w:rsidP="00174EC3"/>
        </w:tc>
        <w:tc>
          <w:tcPr>
            <w:tcW w:w="678" w:type="dxa"/>
            <w:shd w:val="clear" w:color="auto" w:fill="92D050"/>
          </w:tcPr>
          <w:p w14:paraId="7E4EBA24" w14:textId="77777777" w:rsidR="009B04D9" w:rsidRDefault="009B04D9" w:rsidP="00174EC3"/>
        </w:tc>
      </w:tr>
      <w:tr w:rsidR="009B04D9" w14:paraId="1A502FF0" w14:textId="77777777" w:rsidTr="00174EC3">
        <w:tc>
          <w:tcPr>
            <w:tcW w:w="1024" w:type="dxa"/>
            <w:shd w:val="clear" w:color="auto" w:fill="FFC000"/>
          </w:tcPr>
          <w:p w14:paraId="398ADD7F" w14:textId="77777777" w:rsidR="009B04D9" w:rsidRDefault="009B04D9" w:rsidP="00174EC3">
            <w:r>
              <w:t>Carbs</w:t>
            </w:r>
          </w:p>
        </w:tc>
        <w:tc>
          <w:tcPr>
            <w:tcW w:w="676" w:type="dxa"/>
            <w:shd w:val="clear" w:color="auto" w:fill="FFC000"/>
          </w:tcPr>
          <w:p w14:paraId="1F602F19" w14:textId="77777777" w:rsidR="009B04D9" w:rsidRDefault="009B04D9" w:rsidP="00174EC3"/>
        </w:tc>
        <w:tc>
          <w:tcPr>
            <w:tcW w:w="677" w:type="dxa"/>
            <w:shd w:val="clear" w:color="auto" w:fill="FFC000"/>
          </w:tcPr>
          <w:p w14:paraId="47FBA361" w14:textId="77777777" w:rsidR="009B04D9" w:rsidRDefault="009B04D9" w:rsidP="00174EC3"/>
        </w:tc>
        <w:tc>
          <w:tcPr>
            <w:tcW w:w="677" w:type="dxa"/>
            <w:shd w:val="clear" w:color="auto" w:fill="FFC000"/>
          </w:tcPr>
          <w:p w14:paraId="1BB79D27" w14:textId="77777777" w:rsidR="009B04D9" w:rsidRDefault="009B04D9" w:rsidP="00174EC3"/>
        </w:tc>
        <w:tc>
          <w:tcPr>
            <w:tcW w:w="747" w:type="dxa"/>
            <w:shd w:val="clear" w:color="auto" w:fill="FFC000"/>
          </w:tcPr>
          <w:p w14:paraId="6E149DA2" w14:textId="77777777" w:rsidR="009B04D9" w:rsidRDefault="009B04D9" w:rsidP="00174EC3"/>
        </w:tc>
        <w:tc>
          <w:tcPr>
            <w:tcW w:w="678" w:type="dxa"/>
            <w:shd w:val="clear" w:color="auto" w:fill="FFC000"/>
          </w:tcPr>
          <w:p w14:paraId="27F04019" w14:textId="77777777" w:rsidR="009B04D9" w:rsidRDefault="009B04D9" w:rsidP="00174EC3"/>
        </w:tc>
        <w:tc>
          <w:tcPr>
            <w:tcW w:w="678" w:type="dxa"/>
            <w:shd w:val="clear" w:color="auto" w:fill="FFC000"/>
          </w:tcPr>
          <w:p w14:paraId="46D7B64E" w14:textId="77777777" w:rsidR="009B04D9" w:rsidRDefault="009B04D9" w:rsidP="00174EC3"/>
        </w:tc>
        <w:tc>
          <w:tcPr>
            <w:tcW w:w="678" w:type="dxa"/>
            <w:shd w:val="clear" w:color="auto" w:fill="FFC000"/>
          </w:tcPr>
          <w:p w14:paraId="5C79A327" w14:textId="77777777" w:rsidR="009B04D9" w:rsidRDefault="009B04D9" w:rsidP="00174EC3"/>
        </w:tc>
        <w:tc>
          <w:tcPr>
            <w:tcW w:w="740" w:type="dxa"/>
            <w:shd w:val="clear" w:color="auto" w:fill="FFC000"/>
          </w:tcPr>
          <w:p w14:paraId="417500AF" w14:textId="77777777" w:rsidR="009B04D9" w:rsidRDefault="009B04D9" w:rsidP="00174EC3"/>
        </w:tc>
        <w:tc>
          <w:tcPr>
            <w:tcW w:w="719" w:type="dxa"/>
            <w:shd w:val="clear" w:color="auto" w:fill="FFF2CC" w:themeFill="accent4" w:themeFillTint="33"/>
          </w:tcPr>
          <w:p w14:paraId="40A81A88" w14:textId="77777777" w:rsidR="009B04D9" w:rsidRDefault="009B04D9" w:rsidP="00174EC3">
            <w:r>
              <w:t>Fat</w:t>
            </w:r>
          </w:p>
        </w:tc>
        <w:tc>
          <w:tcPr>
            <w:tcW w:w="678" w:type="dxa"/>
            <w:shd w:val="clear" w:color="auto" w:fill="FFF2CC" w:themeFill="accent4" w:themeFillTint="33"/>
          </w:tcPr>
          <w:p w14:paraId="0C0EAEE6" w14:textId="77777777" w:rsidR="009B04D9" w:rsidRDefault="009B04D9" w:rsidP="00174EC3"/>
        </w:tc>
        <w:tc>
          <w:tcPr>
            <w:tcW w:w="678" w:type="dxa"/>
            <w:shd w:val="clear" w:color="auto" w:fill="FFF2CC" w:themeFill="accent4" w:themeFillTint="33"/>
          </w:tcPr>
          <w:p w14:paraId="2A5858B7" w14:textId="77777777" w:rsidR="009B04D9" w:rsidRDefault="009B04D9" w:rsidP="00174EC3"/>
        </w:tc>
      </w:tr>
      <w:tr w:rsidR="009B04D9" w14:paraId="0AE1EF4C" w14:textId="77777777" w:rsidTr="00174EC3">
        <w:tc>
          <w:tcPr>
            <w:tcW w:w="1024" w:type="dxa"/>
            <w:shd w:val="clear" w:color="auto" w:fill="FF0000"/>
          </w:tcPr>
          <w:p w14:paraId="114BBA4B" w14:textId="77777777" w:rsidR="009B04D9" w:rsidRDefault="009B04D9" w:rsidP="00174EC3">
            <w:r>
              <w:t>Protein</w:t>
            </w:r>
          </w:p>
        </w:tc>
        <w:tc>
          <w:tcPr>
            <w:tcW w:w="676" w:type="dxa"/>
            <w:shd w:val="clear" w:color="auto" w:fill="FF0000"/>
          </w:tcPr>
          <w:p w14:paraId="21369A40" w14:textId="77777777" w:rsidR="009B04D9" w:rsidRDefault="009B04D9" w:rsidP="00174EC3"/>
        </w:tc>
        <w:tc>
          <w:tcPr>
            <w:tcW w:w="677" w:type="dxa"/>
            <w:shd w:val="clear" w:color="auto" w:fill="FF0000"/>
          </w:tcPr>
          <w:p w14:paraId="46C85C45" w14:textId="77777777" w:rsidR="009B04D9" w:rsidRDefault="009B04D9" w:rsidP="00174EC3"/>
        </w:tc>
        <w:tc>
          <w:tcPr>
            <w:tcW w:w="677" w:type="dxa"/>
            <w:shd w:val="clear" w:color="auto" w:fill="FF0000"/>
          </w:tcPr>
          <w:p w14:paraId="0F88A6CD" w14:textId="77777777" w:rsidR="009B04D9" w:rsidRDefault="009B04D9" w:rsidP="00174EC3"/>
        </w:tc>
        <w:tc>
          <w:tcPr>
            <w:tcW w:w="747" w:type="dxa"/>
            <w:shd w:val="clear" w:color="auto" w:fill="BDD6EE" w:themeFill="accent5" w:themeFillTint="66"/>
          </w:tcPr>
          <w:p w14:paraId="0873B0E3" w14:textId="77777777" w:rsidR="009B04D9" w:rsidRDefault="009B04D9" w:rsidP="00174EC3">
            <w:r>
              <w:t>Dairy</w:t>
            </w:r>
          </w:p>
        </w:tc>
        <w:tc>
          <w:tcPr>
            <w:tcW w:w="678" w:type="dxa"/>
            <w:shd w:val="clear" w:color="auto" w:fill="BDD6EE" w:themeFill="accent5" w:themeFillTint="66"/>
          </w:tcPr>
          <w:p w14:paraId="5955A099" w14:textId="77777777" w:rsidR="009B04D9" w:rsidRDefault="009B04D9" w:rsidP="00174EC3"/>
        </w:tc>
        <w:tc>
          <w:tcPr>
            <w:tcW w:w="678" w:type="dxa"/>
            <w:shd w:val="clear" w:color="auto" w:fill="BDD6EE" w:themeFill="accent5" w:themeFillTint="66"/>
          </w:tcPr>
          <w:p w14:paraId="44FEE6E6" w14:textId="77777777" w:rsidR="009B04D9" w:rsidRDefault="009B04D9" w:rsidP="00174EC3"/>
        </w:tc>
        <w:tc>
          <w:tcPr>
            <w:tcW w:w="678" w:type="dxa"/>
            <w:shd w:val="clear" w:color="auto" w:fill="BDD6EE" w:themeFill="accent5" w:themeFillTint="66"/>
          </w:tcPr>
          <w:p w14:paraId="01ECCCD1" w14:textId="77777777" w:rsidR="009B04D9" w:rsidRDefault="009B04D9" w:rsidP="00174EC3"/>
        </w:tc>
        <w:tc>
          <w:tcPr>
            <w:tcW w:w="2815" w:type="dxa"/>
            <w:gridSpan w:val="4"/>
          </w:tcPr>
          <w:p w14:paraId="747A176F" w14:textId="77777777" w:rsidR="009B04D9" w:rsidRDefault="009B04D9" w:rsidP="00174EC3"/>
        </w:tc>
      </w:tr>
    </w:tbl>
    <w:p w14:paraId="18A5E54B" w14:textId="77777777" w:rsidR="009B04D9" w:rsidRDefault="009B04D9" w:rsidP="0026513C">
      <w:pPr>
        <w:ind w:left="360"/>
      </w:pPr>
    </w:p>
    <w:tbl>
      <w:tblPr>
        <w:tblStyle w:val="TableGrid"/>
        <w:tblW w:w="0" w:type="auto"/>
        <w:tblInd w:w="360" w:type="dxa"/>
        <w:tblLook w:val="04A0" w:firstRow="1" w:lastRow="0" w:firstColumn="1" w:lastColumn="0" w:noHBand="0" w:noVBand="1"/>
      </w:tblPr>
      <w:tblGrid>
        <w:gridCol w:w="1024"/>
        <w:gridCol w:w="676"/>
        <w:gridCol w:w="677"/>
        <w:gridCol w:w="677"/>
        <w:gridCol w:w="747"/>
        <w:gridCol w:w="678"/>
        <w:gridCol w:w="678"/>
        <w:gridCol w:w="678"/>
        <w:gridCol w:w="740"/>
        <w:gridCol w:w="719"/>
        <w:gridCol w:w="678"/>
        <w:gridCol w:w="678"/>
      </w:tblGrid>
      <w:tr w:rsidR="009B04D9" w14:paraId="30BB1D25" w14:textId="77777777" w:rsidTr="00174EC3">
        <w:tc>
          <w:tcPr>
            <w:tcW w:w="8650" w:type="dxa"/>
            <w:gridSpan w:val="12"/>
          </w:tcPr>
          <w:p w14:paraId="2F5A27F1" w14:textId="77777777" w:rsidR="009B04D9" w:rsidRDefault="009B04D9" w:rsidP="00174EC3">
            <w:r>
              <w:t>Wednesday</w:t>
            </w:r>
          </w:p>
        </w:tc>
      </w:tr>
      <w:tr w:rsidR="009B04D9" w14:paraId="5B610BA7" w14:textId="77777777" w:rsidTr="00174EC3">
        <w:tc>
          <w:tcPr>
            <w:tcW w:w="1024" w:type="dxa"/>
            <w:shd w:val="clear" w:color="auto" w:fill="00B050"/>
          </w:tcPr>
          <w:p w14:paraId="1559F10E" w14:textId="77777777" w:rsidR="009B04D9" w:rsidRDefault="009B04D9" w:rsidP="00174EC3">
            <w:r>
              <w:t>Veg</w:t>
            </w:r>
          </w:p>
        </w:tc>
        <w:tc>
          <w:tcPr>
            <w:tcW w:w="676" w:type="dxa"/>
            <w:shd w:val="clear" w:color="auto" w:fill="00B050"/>
          </w:tcPr>
          <w:p w14:paraId="36816D0B" w14:textId="77777777" w:rsidR="009B04D9" w:rsidRDefault="009B04D9" w:rsidP="00174EC3"/>
        </w:tc>
        <w:tc>
          <w:tcPr>
            <w:tcW w:w="677" w:type="dxa"/>
            <w:shd w:val="clear" w:color="auto" w:fill="00B050"/>
          </w:tcPr>
          <w:p w14:paraId="1E41195D" w14:textId="77777777" w:rsidR="009B04D9" w:rsidRDefault="009B04D9" w:rsidP="00174EC3"/>
        </w:tc>
        <w:tc>
          <w:tcPr>
            <w:tcW w:w="677" w:type="dxa"/>
            <w:shd w:val="clear" w:color="auto" w:fill="00B050"/>
          </w:tcPr>
          <w:p w14:paraId="4276BA82" w14:textId="77777777" w:rsidR="009B04D9" w:rsidRDefault="009B04D9" w:rsidP="00174EC3"/>
        </w:tc>
        <w:tc>
          <w:tcPr>
            <w:tcW w:w="747" w:type="dxa"/>
            <w:shd w:val="clear" w:color="auto" w:fill="00B050"/>
          </w:tcPr>
          <w:p w14:paraId="5FDDF021" w14:textId="77777777" w:rsidR="009B04D9" w:rsidRDefault="009B04D9" w:rsidP="00174EC3"/>
        </w:tc>
        <w:tc>
          <w:tcPr>
            <w:tcW w:w="678" w:type="dxa"/>
            <w:shd w:val="clear" w:color="auto" w:fill="00B050"/>
          </w:tcPr>
          <w:p w14:paraId="60521933" w14:textId="77777777" w:rsidR="009B04D9" w:rsidRDefault="009B04D9" w:rsidP="00174EC3"/>
        </w:tc>
        <w:tc>
          <w:tcPr>
            <w:tcW w:w="678" w:type="dxa"/>
            <w:shd w:val="clear" w:color="auto" w:fill="00B050"/>
          </w:tcPr>
          <w:p w14:paraId="489D92FE" w14:textId="77777777" w:rsidR="009B04D9" w:rsidRDefault="009B04D9" w:rsidP="00174EC3"/>
        </w:tc>
        <w:tc>
          <w:tcPr>
            <w:tcW w:w="678" w:type="dxa"/>
            <w:shd w:val="clear" w:color="auto" w:fill="00B050"/>
          </w:tcPr>
          <w:p w14:paraId="601CEF77" w14:textId="77777777" w:rsidR="009B04D9" w:rsidRDefault="009B04D9" w:rsidP="00174EC3"/>
        </w:tc>
        <w:tc>
          <w:tcPr>
            <w:tcW w:w="740" w:type="dxa"/>
            <w:shd w:val="clear" w:color="auto" w:fill="92D050"/>
          </w:tcPr>
          <w:p w14:paraId="511B9639" w14:textId="77777777" w:rsidR="009B04D9" w:rsidRDefault="009B04D9" w:rsidP="00174EC3">
            <w:r>
              <w:t>Fruit</w:t>
            </w:r>
          </w:p>
        </w:tc>
        <w:tc>
          <w:tcPr>
            <w:tcW w:w="719" w:type="dxa"/>
            <w:shd w:val="clear" w:color="auto" w:fill="92D050"/>
          </w:tcPr>
          <w:p w14:paraId="2A5EFB6D" w14:textId="77777777" w:rsidR="009B04D9" w:rsidRDefault="009B04D9" w:rsidP="00174EC3"/>
        </w:tc>
        <w:tc>
          <w:tcPr>
            <w:tcW w:w="678" w:type="dxa"/>
            <w:shd w:val="clear" w:color="auto" w:fill="92D050"/>
          </w:tcPr>
          <w:p w14:paraId="18E03B99" w14:textId="77777777" w:rsidR="009B04D9" w:rsidRDefault="009B04D9" w:rsidP="00174EC3"/>
        </w:tc>
        <w:tc>
          <w:tcPr>
            <w:tcW w:w="678" w:type="dxa"/>
            <w:shd w:val="clear" w:color="auto" w:fill="92D050"/>
          </w:tcPr>
          <w:p w14:paraId="6D5B1C7E" w14:textId="77777777" w:rsidR="009B04D9" w:rsidRDefault="009B04D9" w:rsidP="00174EC3"/>
        </w:tc>
      </w:tr>
      <w:tr w:rsidR="009B04D9" w14:paraId="59E9F8EB" w14:textId="77777777" w:rsidTr="00174EC3">
        <w:tc>
          <w:tcPr>
            <w:tcW w:w="1024" w:type="dxa"/>
            <w:shd w:val="clear" w:color="auto" w:fill="FFC000"/>
          </w:tcPr>
          <w:p w14:paraId="3508E581" w14:textId="77777777" w:rsidR="009B04D9" w:rsidRDefault="009B04D9" w:rsidP="00174EC3">
            <w:r>
              <w:t>Carbs</w:t>
            </w:r>
          </w:p>
        </w:tc>
        <w:tc>
          <w:tcPr>
            <w:tcW w:w="676" w:type="dxa"/>
            <w:shd w:val="clear" w:color="auto" w:fill="FFC000"/>
          </w:tcPr>
          <w:p w14:paraId="3159458E" w14:textId="77777777" w:rsidR="009B04D9" w:rsidRDefault="009B04D9" w:rsidP="00174EC3"/>
        </w:tc>
        <w:tc>
          <w:tcPr>
            <w:tcW w:w="677" w:type="dxa"/>
            <w:shd w:val="clear" w:color="auto" w:fill="FFC000"/>
          </w:tcPr>
          <w:p w14:paraId="48CE1B32" w14:textId="77777777" w:rsidR="009B04D9" w:rsidRDefault="009B04D9" w:rsidP="00174EC3"/>
        </w:tc>
        <w:tc>
          <w:tcPr>
            <w:tcW w:w="677" w:type="dxa"/>
            <w:shd w:val="clear" w:color="auto" w:fill="FFC000"/>
          </w:tcPr>
          <w:p w14:paraId="25F6395D" w14:textId="77777777" w:rsidR="009B04D9" w:rsidRDefault="009B04D9" w:rsidP="00174EC3"/>
        </w:tc>
        <w:tc>
          <w:tcPr>
            <w:tcW w:w="747" w:type="dxa"/>
            <w:shd w:val="clear" w:color="auto" w:fill="FFC000"/>
          </w:tcPr>
          <w:p w14:paraId="72036359" w14:textId="77777777" w:rsidR="009B04D9" w:rsidRDefault="009B04D9" w:rsidP="00174EC3"/>
        </w:tc>
        <w:tc>
          <w:tcPr>
            <w:tcW w:w="678" w:type="dxa"/>
            <w:shd w:val="clear" w:color="auto" w:fill="FFC000"/>
          </w:tcPr>
          <w:p w14:paraId="070740E0" w14:textId="77777777" w:rsidR="009B04D9" w:rsidRDefault="009B04D9" w:rsidP="00174EC3"/>
        </w:tc>
        <w:tc>
          <w:tcPr>
            <w:tcW w:w="678" w:type="dxa"/>
            <w:shd w:val="clear" w:color="auto" w:fill="FFC000"/>
          </w:tcPr>
          <w:p w14:paraId="3C50884C" w14:textId="77777777" w:rsidR="009B04D9" w:rsidRDefault="009B04D9" w:rsidP="00174EC3"/>
        </w:tc>
        <w:tc>
          <w:tcPr>
            <w:tcW w:w="678" w:type="dxa"/>
            <w:shd w:val="clear" w:color="auto" w:fill="FFC000"/>
          </w:tcPr>
          <w:p w14:paraId="7889AAEA" w14:textId="77777777" w:rsidR="009B04D9" w:rsidRDefault="009B04D9" w:rsidP="00174EC3"/>
        </w:tc>
        <w:tc>
          <w:tcPr>
            <w:tcW w:w="740" w:type="dxa"/>
            <w:shd w:val="clear" w:color="auto" w:fill="FFC000"/>
          </w:tcPr>
          <w:p w14:paraId="546ED502" w14:textId="77777777" w:rsidR="009B04D9" w:rsidRDefault="009B04D9" w:rsidP="00174EC3"/>
        </w:tc>
        <w:tc>
          <w:tcPr>
            <w:tcW w:w="719" w:type="dxa"/>
            <w:shd w:val="clear" w:color="auto" w:fill="FFF2CC" w:themeFill="accent4" w:themeFillTint="33"/>
          </w:tcPr>
          <w:p w14:paraId="3AEE8D43" w14:textId="77777777" w:rsidR="009B04D9" w:rsidRDefault="009B04D9" w:rsidP="00174EC3">
            <w:r>
              <w:t>Fat</w:t>
            </w:r>
          </w:p>
        </w:tc>
        <w:tc>
          <w:tcPr>
            <w:tcW w:w="678" w:type="dxa"/>
            <w:shd w:val="clear" w:color="auto" w:fill="FFF2CC" w:themeFill="accent4" w:themeFillTint="33"/>
          </w:tcPr>
          <w:p w14:paraId="6CAE0D84" w14:textId="77777777" w:rsidR="009B04D9" w:rsidRDefault="009B04D9" w:rsidP="00174EC3"/>
        </w:tc>
        <w:tc>
          <w:tcPr>
            <w:tcW w:w="678" w:type="dxa"/>
            <w:shd w:val="clear" w:color="auto" w:fill="FFF2CC" w:themeFill="accent4" w:themeFillTint="33"/>
          </w:tcPr>
          <w:p w14:paraId="6C497A69" w14:textId="77777777" w:rsidR="009B04D9" w:rsidRDefault="009B04D9" w:rsidP="00174EC3"/>
        </w:tc>
      </w:tr>
      <w:tr w:rsidR="009B04D9" w14:paraId="63F9156A" w14:textId="77777777" w:rsidTr="00174EC3">
        <w:tc>
          <w:tcPr>
            <w:tcW w:w="1024" w:type="dxa"/>
            <w:shd w:val="clear" w:color="auto" w:fill="FF0000"/>
          </w:tcPr>
          <w:p w14:paraId="7FFF2310" w14:textId="77777777" w:rsidR="009B04D9" w:rsidRDefault="009B04D9" w:rsidP="00174EC3">
            <w:r>
              <w:t>Protein</w:t>
            </w:r>
          </w:p>
        </w:tc>
        <w:tc>
          <w:tcPr>
            <w:tcW w:w="676" w:type="dxa"/>
            <w:shd w:val="clear" w:color="auto" w:fill="FF0000"/>
          </w:tcPr>
          <w:p w14:paraId="79F118E4" w14:textId="77777777" w:rsidR="009B04D9" w:rsidRDefault="009B04D9" w:rsidP="00174EC3"/>
        </w:tc>
        <w:tc>
          <w:tcPr>
            <w:tcW w:w="677" w:type="dxa"/>
            <w:shd w:val="clear" w:color="auto" w:fill="FF0000"/>
          </w:tcPr>
          <w:p w14:paraId="3154DB3D" w14:textId="77777777" w:rsidR="009B04D9" w:rsidRDefault="009B04D9" w:rsidP="00174EC3"/>
        </w:tc>
        <w:tc>
          <w:tcPr>
            <w:tcW w:w="677" w:type="dxa"/>
            <w:shd w:val="clear" w:color="auto" w:fill="FF0000"/>
          </w:tcPr>
          <w:p w14:paraId="1F6B891B" w14:textId="77777777" w:rsidR="009B04D9" w:rsidRDefault="009B04D9" w:rsidP="00174EC3"/>
        </w:tc>
        <w:tc>
          <w:tcPr>
            <w:tcW w:w="747" w:type="dxa"/>
            <w:shd w:val="clear" w:color="auto" w:fill="BDD6EE" w:themeFill="accent5" w:themeFillTint="66"/>
          </w:tcPr>
          <w:p w14:paraId="7B779165" w14:textId="77777777" w:rsidR="009B04D9" w:rsidRDefault="009B04D9" w:rsidP="00174EC3">
            <w:r>
              <w:t>Dairy</w:t>
            </w:r>
          </w:p>
        </w:tc>
        <w:tc>
          <w:tcPr>
            <w:tcW w:w="678" w:type="dxa"/>
            <w:shd w:val="clear" w:color="auto" w:fill="BDD6EE" w:themeFill="accent5" w:themeFillTint="66"/>
          </w:tcPr>
          <w:p w14:paraId="3511BF8F" w14:textId="77777777" w:rsidR="009B04D9" w:rsidRDefault="009B04D9" w:rsidP="00174EC3"/>
        </w:tc>
        <w:tc>
          <w:tcPr>
            <w:tcW w:w="678" w:type="dxa"/>
            <w:shd w:val="clear" w:color="auto" w:fill="BDD6EE" w:themeFill="accent5" w:themeFillTint="66"/>
          </w:tcPr>
          <w:p w14:paraId="04EEB223" w14:textId="77777777" w:rsidR="009B04D9" w:rsidRDefault="009B04D9" w:rsidP="00174EC3"/>
        </w:tc>
        <w:tc>
          <w:tcPr>
            <w:tcW w:w="678" w:type="dxa"/>
            <w:shd w:val="clear" w:color="auto" w:fill="BDD6EE" w:themeFill="accent5" w:themeFillTint="66"/>
          </w:tcPr>
          <w:p w14:paraId="54348C61" w14:textId="77777777" w:rsidR="009B04D9" w:rsidRDefault="009B04D9" w:rsidP="00174EC3"/>
        </w:tc>
        <w:tc>
          <w:tcPr>
            <w:tcW w:w="2815" w:type="dxa"/>
            <w:gridSpan w:val="4"/>
          </w:tcPr>
          <w:p w14:paraId="7EFA50C2" w14:textId="77777777" w:rsidR="009B04D9" w:rsidRDefault="009B04D9" w:rsidP="00174EC3"/>
        </w:tc>
      </w:tr>
    </w:tbl>
    <w:p w14:paraId="65B775C5" w14:textId="77777777" w:rsidR="009B04D9" w:rsidRDefault="009B04D9" w:rsidP="0026513C">
      <w:pPr>
        <w:ind w:left="360"/>
      </w:pPr>
    </w:p>
    <w:tbl>
      <w:tblPr>
        <w:tblStyle w:val="TableGrid"/>
        <w:tblW w:w="0" w:type="auto"/>
        <w:tblInd w:w="360" w:type="dxa"/>
        <w:tblLook w:val="04A0" w:firstRow="1" w:lastRow="0" w:firstColumn="1" w:lastColumn="0" w:noHBand="0" w:noVBand="1"/>
      </w:tblPr>
      <w:tblGrid>
        <w:gridCol w:w="1024"/>
        <w:gridCol w:w="676"/>
        <w:gridCol w:w="677"/>
        <w:gridCol w:w="677"/>
        <w:gridCol w:w="747"/>
        <w:gridCol w:w="678"/>
        <w:gridCol w:w="678"/>
        <w:gridCol w:w="678"/>
        <w:gridCol w:w="740"/>
        <w:gridCol w:w="719"/>
        <w:gridCol w:w="678"/>
        <w:gridCol w:w="678"/>
      </w:tblGrid>
      <w:tr w:rsidR="009B04D9" w14:paraId="62C9651B" w14:textId="77777777" w:rsidTr="00174EC3">
        <w:tc>
          <w:tcPr>
            <w:tcW w:w="8650" w:type="dxa"/>
            <w:gridSpan w:val="12"/>
          </w:tcPr>
          <w:p w14:paraId="4A2E06D8" w14:textId="77777777" w:rsidR="009B04D9" w:rsidRDefault="009B04D9" w:rsidP="00174EC3">
            <w:r>
              <w:t>Thursday</w:t>
            </w:r>
          </w:p>
        </w:tc>
      </w:tr>
      <w:tr w:rsidR="009B04D9" w14:paraId="19AE8084" w14:textId="77777777" w:rsidTr="00174EC3">
        <w:tc>
          <w:tcPr>
            <w:tcW w:w="1024" w:type="dxa"/>
            <w:shd w:val="clear" w:color="auto" w:fill="00B050"/>
          </w:tcPr>
          <w:p w14:paraId="6338B870" w14:textId="77777777" w:rsidR="009B04D9" w:rsidRDefault="009B04D9" w:rsidP="00174EC3">
            <w:r>
              <w:t>Veg</w:t>
            </w:r>
          </w:p>
        </w:tc>
        <w:tc>
          <w:tcPr>
            <w:tcW w:w="676" w:type="dxa"/>
            <w:shd w:val="clear" w:color="auto" w:fill="00B050"/>
          </w:tcPr>
          <w:p w14:paraId="120895A7" w14:textId="77777777" w:rsidR="009B04D9" w:rsidRDefault="009B04D9" w:rsidP="00174EC3"/>
        </w:tc>
        <w:tc>
          <w:tcPr>
            <w:tcW w:w="677" w:type="dxa"/>
            <w:shd w:val="clear" w:color="auto" w:fill="00B050"/>
          </w:tcPr>
          <w:p w14:paraId="6E61EFE5" w14:textId="77777777" w:rsidR="009B04D9" w:rsidRDefault="009B04D9" w:rsidP="00174EC3"/>
        </w:tc>
        <w:tc>
          <w:tcPr>
            <w:tcW w:w="677" w:type="dxa"/>
            <w:shd w:val="clear" w:color="auto" w:fill="00B050"/>
          </w:tcPr>
          <w:p w14:paraId="3E3D284A" w14:textId="77777777" w:rsidR="009B04D9" w:rsidRDefault="009B04D9" w:rsidP="00174EC3"/>
        </w:tc>
        <w:tc>
          <w:tcPr>
            <w:tcW w:w="747" w:type="dxa"/>
            <w:shd w:val="clear" w:color="auto" w:fill="00B050"/>
          </w:tcPr>
          <w:p w14:paraId="4B3F81B6" w14:textId="77777777" w:rsidR="009B04D9" w:rsidRDefault="009B04D9" w:rsidP="00174EC3"/>
        </w:tc>
        <w:tc>
          <w:tcPr>
            <w:tcW w:w="678" w:type="dxa"/>
            <w:shd w:val="clear" w:color="auto" w:fill="00B050"/>
          </w:tcPr>
          <w:p w14:paraId="5E60135C" w14:textId="77777777" w:rsidR="009B04D9" w:rsidRDefault="009B04D9" w:rsidP="00174EC3"/>
        </w:tc>
        <w:tc>
          <w:tcPr>
            <w:tcW w:w="678" w:type="dxa"/>
            <w:shd w:val="clear" w:color="auto" w:fill="00B050"/>
          </w:tcPr>
          <w:p w14:paraId="26D38E02" w14:textId="77777777" w:rsidR="009B04D9" w:rsidRDefault="009B04D9" w:rsidP="00174EC3"/>
        </w:tc>
        <w:tc>
          <w:tcPr>
            <w:tcW w:w="678" w:type="dxa"/>
            <w:shd w:val="clear" w:color="auto" w:fill="00B050"/>
          </w:tcPr>
          <w:p w14:paraId="1CFBB78C" w14:textId="77777777" w:rsidR="009B04D9" w:rsidRDefault="009B04D9" w:rsidP="00174EC3"/>
        </w:tc>
        <w:tc>
          <w:tcPr>
            <w:tcW w:w="740" w:type="dxa"/>
            <w:shd w:val="clear" w:color="auto" w:fill="92D050"/>
          </w:tcPr>
          <w:p w14:paraId="7FBD4102" w14:textId="77777777" w:rsidR="009B04D9" w:rsidRDefault="009B04D9" w:rsidP="00174EC3">
            <w:r>
              <w:t>Fruit</w:t>
            </w:r>
          </w:p>
        </w:tc>
        <w:tc>
          <w:tcPr>
            <w:tcW w:w="719" w:type="dxa"/>
            <w:shd w:val="clear" w:color="auto" w:fill="92D050"/>
          </w:tcPr>
          <w:p w14:paraId="1A73F10D" w14:textId="77777777" w:rsidR="009B04D9" w:rsidRDefault="009B04D9" w:rsidP="00174EC3"/>
        </w:tc>
        <w:tc>
          <w:tcPr>
            <w:tcW w:w="678" w:type="dxa"/>
            <w:shd w:val="clear" w:color="auto" w:fill="92D050"/>
          </w:tcPr>
          <w:p w14:paraId="6CF334D8" w14:textId="77777777" w:rsidR="009B04D9" w:rsidRDefault="009B04D9" w:rsidP="00174EC3"/>
        </w:tc>
        <w:tc>
          <w:tcPr>
            <w:tcW w:w="678" w:type="dxa"/>
            <w:shd w:val="clear" w:color="auto" w:fill="92D050"/>
          </w:tcPr>
          <w:p w14:paraId="493F3A5B" w14:textId="77777777" w:rsidR="009B04D9" w:rsidRDefault="009B04D9" w:rsidP="00174EC3"/>
        </w:tc>
      </w:tr>
      <w:tr w:rsidR="009B04D9" w14:paraId="07F5B5FE" w14:textId="77777777" w:rsidTr="00174EC3">
        <w:tc>
          <w:tcPr>
            <w:tcW w:w="1024" w:type="dxa"/>
            <w:shd w:val="clear" w:color="auto" w:fill="FFC000"/>
          </w:tcPr>
          <w:p w14:paraId="5684F80E" w14:textId="77777777" w:rsidR="009B04D9" w:rsidRDefault="009B04D9" w:rsidP="00174EC3">
            <w:r>
              <w:t>Carbs</w:t>
            </w:r>
          </w:p>
        </w:tc>
        <w:tc>
          <w:tcPr>
            <w:tcW w:w="676" w:type="dxa"/>
            <w:shd w:val="clear" w:color="auto" w:fill="FFC000"/>
          </w:tcPr>
          <w:p w14:paraId="462D2274" w14:textId="77777777" w:rsidR="009B04D9" w:rsidRDefault="009B04D9" w:rsidP="00174EC3"/>
        </w:tc>
        <w:tc>
          <w:tcPr>
            <w:tcW w:w="677" w:type="dxa"/>
            <w:shd w:val="clear" w:color="auto" w:fill="FFC000"/>
          </w:tcPr>
          <w:p w14:paraId="4C8F8F29" w14:textId="77777777" w:rsidR="009B04D9" w:rsidRDefault="009B04D9" w:rsidP="00174EC3"/>
        </w:tc>
        <w:tc>
          <w:tcPr>
            <w:tcW w:w="677" w:type="dxa"/>
            <w:shd w:val="clear" w:color="auto" w:fill="FFC000"/>
          </w:tcPr>
          <w:p w14:paraId="3A73FBA0" w14:textId="77777777" w:rsidR="009B04D9" w:rsidRDefault="009B04D9" w:rsidP="00174EC3"/>
        </w:tc>
        <w:tc>
          <w:tcPr>
            <w:tcW w:w="747" w:type="dxa"/>
            <w:shd w:val="clear" w:color="auto" w:fill="FFC000"/>
          </w:tcPr>
          <w:p w14:paraId="0E88F9E7" w14:textId="77777777" w:rsidR="009B04D9" w:rsidRDefault="009B04D9" w:rsidP="00174EC3"/>
        </w:tc>
        <w:tc>
          <w:tcPr>
            <w:tcW w:w="678" w:type="dxa"/>
            <w:shd w:val="clear" w:color="auto" w:fill="FFC000"/>
          </w:tcPr>
          <w:p w14:paraId="37E7BF0D" w14:textId="77777777" w:rsidR="009B04D9" w:rsidRDefault="009B04D9" w:rsidP="00174EC3"/>
        </w:tc>
        <w:tc>
          <w:tcPr>
            <w:tcW w:w="678" w:type="dxa"/>
            <w:shd w:val="clear" w:color="auto" w:fill="FFC000"/>
          </w:tcPr>
          <w:p w14:paraId="50992F09" w14:textId="77777777" w:rsidR="009B04D9" w:rsidRDefault="009B04D9" w:rsidP="00174EC3"/>
        </w:tc>
        <w:tc>
          <w:tcPr>
            <w:tcW w:w="678" w:type="dxa"/>
            <w:shd w:val="clear" w:color="auto" w:fill="FFC000"/>
          </w:tcPr>
          <w:p w14:paraId="1FAE59E4" w14:textId="77777777" w:rsidR="009B04D9" w:rsidRDefault="009B04D9" w:rsidP="00174EC3"/>
        </w:tc>
        <w:tc>
          <w:tcPr>
            <w:tcW w:w="740" w:type="dxa"/>
            <w:shd w:val="clear" w:color="auto" w:fill="FFC000"/>
          </w:tcPr>
          <w:p w14:paraId="7EBB4FB3" w14:textId="77777777" w:rsidR="009B04D9" w:rsidRDefault="009B04D9" w:rsidP="00174EC3"/>
        </w:tc>
        <w:tc>
          <w:tcPr>
            <w:tcW w:w="719" w:type="dxa"/>
            <w:shd w:val="clear" w:color="auto" w:fill="FFF2CC" w:themeFill="accent4" w:themeFillTint="33"/>
          </w:tcPr>
          <w:p w14:paraId="72ED77FE" w14:textId="77777777" w:rsidR="009B04D9" w:rsidRDefault="009B04D9" w:rsidP="00174EC3">
            <w:r>
              <w:t>Fat</w:t>
            </w:r>
          </w:p>
        </w:tc>
        <w:tc>
          <w:tcPr>
            <w:tcW w:w="678" w:type="dxa"/>
            <w:shd w:val="clear" w:color="auto" w:fill="FFF2CC" w:themeFill="accent4" w:themeFillTint="33"/>
          </w:tcPr>
          <w:p w14:paraId="1B212FC1" w14:textId="77777777" w:rsidR="009B04D9" w:rsidRDefault="009B04D9" w:rsidP="00174EC3"/>
        </w:tc>
        <w:tc>
          <w:tcPr>
            <w:tcW w:w="678" w:type="dxa"/>
            <w:shd w:val="clear" w:color="auto" w:fill="FFF2CC" w:themeFill="accent4" w:themeFillTint="33"/>
          </w:tcPr>
          <w:p w14:paraId="6331C8EA" w14:textId="77777777" w:rsidR="009B04D9" w:rsidRDefault="009B04D9" w:rsidP="00174EC3"/>
        </w:tc>
      </w:tr>
      <w:tr w:rsidR="009B04D9" w14:paraId="5BAA90B8" w14:textId="77777777" w:rsidTr="00174EC3">
        <w:tc>
          <w:tcPr>
            <w:tcW w:w="1024" w:type="dxa"/>
            <w:shd w:val="clear" w:color="auto" w:fill="FF0000"/>
          </w:tcPr>
          <w:p w14:paraId="785383D9" w14:textId="77777777" w:rsidR="009B04D9" w:rsidRDefault="009B04D9" w:rsidP="00174EC3">
            <w:r>
              <w:t>Protein</w:t>
            </w:r>
          </w:p>
        </w:tc>
        <w:tc>
          <w:tcPr>
            <w:tcW w:w="676" w:type="dxa"/>
            <w:shd w:val="clear" w:color="auto" w:fill="FF0000"/>
          </w:tcPr>
          <w:p w14:paraId="36F60CFA" w14:textId="77777777" w:rsidR="009B04D9" w:rsidRDefault="009B04D9" w:rsidP="00174EC3"/>
        </w:tc>
        <w:tc>
          <w:tcPr>
            <w:tcW w:w="677" w:type="dxa"/>
            <w:shd w:val="clear" w:color="auto" w:fill="FF0000"/>
          </w:tcPr>
          <w:p w14:paraId="185C90F0" w14:textId="77777777" w:rsidR="009B04D9" w:rsidRDefault="009B04D9" w:rsidP="00174EC3"/>
        </w:tc>
        <w:tc>
          <w:tcPr>
            <w:tcW w:w="677" w:type="dxa"/>
            <w:shd w:val="clear" w:color="auto" w:fill="FF0000"/>
          </w:tcPr>
          <w:p w14:paraId="323110EB" w14:textId="77777777" w:rsidR="009B04D9" w:rsidRDefault="009B04D9" w:rsidP="00174EC3"/>
        </w:tc>
        <w:tc>
          <w:tcPr>
            <w:tcW w:w="747" w:type="dxa"/>
            <w:shd w:val="clear" w:color="auto" w:fill="BDD6EE" w:themeFill="accent5" w:themeFillTint="66"/>
          </w:tcPr>
          <w:p w14:paraId="1F62D706" w14:textId="77777777" w:rsidR="009B04D9" w:rsidRDefault="009B04D9" w:rsidP="00174EC3">
            <w:r>
              <w:t>Dairy</w:t>
            </w:r>
          </w:p>
        </w:tc>
        <w:tc>
          <w:tcPr>
            <w:tcW w:w="678" w:type="dxa"/>
            <w:shd w:val="clear" w:color="auto" w:fill="BDD6EE" w:themeFill="accent5" w:themeFillTint="66"/>
          </w:tcPr>
          <w:p w14:paraId="2DDFB7E1" w14:textId="77777777" w:rsidR="009B04D9" w:rsidRDefault="009B04D9" w:rsidP="00174EC3"/>
        </w:tc>
        <w:tc>
          <w:tcPr>
            <w:tcW w:w="678" w:type="dxa"/>
            <w:shd w:val="clear" w:color="auto" w:fill="BDD6EE" w:themeFill="accent5" w:themeFillTint="66"/>
          </w:tcPr>
          <w:p w14:paraId="7A9DFD24" w14:textId="77777777" w:rsidR="009B04D9" w:rsidRDefault="009B04D9" w:rsidP="00174EC3"/>
        </w:tc>
        <w:tc>
          <w:tcPr>
            <w:tcW w:w="678" w:type="dxa"/>
            <w:shd w:val="clear" w:color="auto" w:fill="BDD6EE" w:themeFill="accent5" w:themeFillTint="66"/>
          </w:tcPr>
          <w:p w14:paraId="1A053615" w14:textId="77777777" w:rsidR="009B04D9" w:rsidRDefault="009B04D9" w:rsidP="00174EC3"/>
        </w:tc>
        <w:tc>
          <w:tcPr>
            <w:tcW w:w="2815" w:type="dxa"/>
            <w:gridSpan w:val="4"/>
          </w:tcPr>
          <w:p w14:paraId="54F87B99" w14:textId="77777777" w:rsidR="009B04D9" w:rsidRDefault="009B04D9" w:rsidP="00174EC3"/>
        </w:tc>
      </w:tr>
    </w:tbl>
    <w:p w14:paraId="397ED183" w14:textId="77777777" w:rsidR="009B04D9" w:rsidRDefault="009B04D9" w:rsidP="0026513C">
      <w:pPr>
        <w:ind w:left="360"/>
      </w:pPr>
    </w:p>
    <w:tbl>
      <w:tblPr>
        <w:tblStyle w:val="TableGrid"/>
        <w:tblW w:w="0" w:type="auto"/>
        <w:tblInd w:w="360" w:type="dxa"/>
        <w:tblLook w:val="04A0" w:firstRow="1" w:lastRow="0" w:firstColumn="1" w:lastColumn="0" w:noHBand="0" w:noVBand="1"/>
      </w:tblPr>
      <w:tblGrid>
        <w:gridCol w:w="1024"/>
        <w:gridCol w:w="676"/>
        <w:gridCol w:w="677"/>
        <w:gridCol w:w="677"/>
        <w:gridCol w:w="747"/>
        <w:gridCol w:w="678"/>
        <w:gridCol w:w="678"/>
        <w:gridCol w:w="678"/>
        <w:gridCol w:w="740"/>
        <w:gridCol w:w="719"/>
        <w:gridCol w:w="678"/>
        <w:gridCol w:w="678"/>
      </w:tblGrid>
      <w:tr w:rsidR="009B04D9" w14:paraId="7DABE2E1" w14:textId="77777777" w:rsidTr="00174EC3">
        <w:tc>
          <w:tcPr>
            <w:tcW w:w="8650" w:type="dxa"/>
            <w:gridSpan w:val="12"/>
          </w:tcPr>
          <w:p w14:paraId="5138734B" w14:textId="77777777" w:rsidR="009B04D9" w:rsidRDefault="009B04D9" w:rsidP="00174EC3">
            <w:r>
              <w:t>Friday</w:t>
            </w:r>
          </w:p>
        </w:tc>
      </w:tr>
      <w:tr w:rsidR="009B04D9" w14:paraId="30465387" w14:textId="77777777" w:rsidTr="00174EC3">
        <w:tc>
          <w:tcPr>
            <w:tcW w:w="1024" w:type="dxa"/>
            <w:shd w:val="clear" w:color="auto" w:fill="00B050"/>
          </w:tcPr>
          <w:p w14:paraId="462BBB63" w14:textId="77777777" w:rsidR="009B04D9" w:rsidRDefault="009B04D9" w:rsidP="00174EC3">
            <w:r>
              <w:t>Veg</w:t>
            </w:r>
          </w:p>
        </w:tc>
        <w:tc>
          <w:tcPr>
            <w:tcW w:w="676" w:type="dxa"/>
            <w:shd w:val="clear" w:color="auto" w:fill="00B050"/>
          </w:tcPr>
          <w:p w14:paraId="16C0A327" w14:textId="77777777" w:rsidR="009B04D9" w:rsidRDefault="009B04D9" w:rsidP="00174EC3"/>
        </w:tc>
        <w:tc>
          <w:tcPr>
            <w:tcW w:w="677" w:type="dxa"/>
            <w:shd w:val="clear" w:color="auto" w:fill="00B050"/>
          </w:tcPr>
          <w:p w14:paraId="773FCF01" w14:textId="77777777" w:rsidR="009B04D9" w:rsidRDefault="009B04D9" w:rsidP="00174EC3"/>
        </w:tc>
        <w:tc>
          <w:tcPr>
            <w:tcW w:w="677" w:type="dxa"/>
            <w:shd w:val="clear" w:color="auto" w:fill="00B050"/>
          </w:tcPr>
          <w:p w14:paraId="65F55046" w14:textId="77777777" w:rsidR="009B04D9" w:rsidRDefault="009B04D9" w:rsidP="00174EC3"/>
        </w:tc>
        <w:tc>
          <w:tcPr>
            <w:tcW w:w="747" w:type="dxa"/>
            <w:shd w:val="clear" w:color="auto" w:fill="00B050"/>
          </w:tcPr>
          <w:p w14:paraId="0F157176" w14:textId="77777777" w:rsidR="009B04D9" w:rsidRDefault="009B04D9" w:rsidP="00174EC3"/>
        </w:tc>
        <w:tc>
          <w:tcPr>
            <w:tcW w:w="678" w:type="dxa"/>
            <w:shd w:val="clear" w:color="auto" w:fill="00B050"/>
          </w:tcPr>
          <w:p w14:paraId="44AE8226" w14:textId="77777777" w:rsidR="009B04D9" w:rsidRDefault="009B04D9" w:rsidP="00174EC3"/>
        </w:tc>
        <w:tc>
          <w:tcPr>
            <w:tcW w:w="678" w:type="dxa"/>
            <w:shd w:val="clear" w:color="auto" w:fill="00B050"/>
          </w:tcPr>
          <w:p w14:paraId="75C3D42D" w14:textId="77777777" w:rsidR="009B04D9" w:rsidRDefault="009B04D9" w:rsidP="00174EC3"/>
        </w:tc>
        <w:tc>
          <w:tcPr>
            <w:tcW w:w="678" w:type="dxa"/>
            <w:shd w:val="clear" w:color="auto" w:fill="00B050"/>
          </w:tcPr>
          <w:p w14:paraId="74AFC385" w14:textId="77777777" w:rsidR="009B04D9" w:rsidRDefault="009B04D9" w:rsidP="00174EC3"/>
        </w:tc>
        <w:tc>
          <w:tcPr>
            <w:tcW w:w="740" w:type="dxa"/>
            <w:shd w:val="clear" w:color="auto" w:fill="92D050"/>
          </w:tcPr>
          <w:p w14:paraId="15ECCB37" w14:textId="77777777" w:rsidR="009B04D9" w:rsidRDefault="009B04D9" w:rsidP="00174EC3">
            <w:r>
              <w:t>Fruit</w:t>
            </w:r>
          </w:p>
        </w:tc>
        <w:tc>
          <w:tcPr>
            <w:tcW w:w="719" w:type="dxa"/>
            <w:shd w:val="clear" w:color="auto" w:fill="92D050"/>
          </w:tcPr>
          <w:p w14:paraId="383CC73C" w14:textId="77777777" w:rsidR="009B04D9" w:rsidRDefault="009B04D9" w:rsidP="00174EC3"/>
        </w:tc>
        <w:tc>
          <w:tcPr>
            <w:tcW w:w="678" w:type="dxa"/>
            <w:shd w:val="clear" w:color="auto" w:fill="92D050"/>
          </w:tcPr>
          <w:p w14:paraId="0EB422DD" w14:textId="77777777" w:rsidR="009B04D9" w:rsidRDefault="009B04D9" w:rsidP="00174EC3"/>
        </w:tc>
        <w:tc>
          <w:tcPr>
            <w:tcW w:w="678" w:type="dxa"/>
            <w:shd w:val="clear" w:color="auto" w:fill="92D050"/>
          </w:tcPr>
          <w:p w14:paraId="2FAA3880" w14:textId="77777777" w:rsidR="009B04D9" w:rsidRDefault="009B04D9" w:rsidP="00174EC3"/>
        </w:tc>
      </w:tr>
      <w:tr w:rsidR="009B04D9" w14:paraId="733F1AE7" w14:textId="77777777" w:rsidTr="00174EC3">
        <w:tc>
          <w:tcPr>
            <w:tcW w:w="1024" w:type="dxa"/>
            <w:shd w:val="clear" w:color="auto" w:fill="FFC000"/>
          </w:tcPr>
          <w:p w14:paraId="14FF3165" w14:textId="77777777" w:rsidR="009B04D9" w:rsidRDefault="009B04D9" w:rsidP="00174EC3">
            <w:r>
              <w:t>Carbs</w:t>
            </w:r>
          </w:p>
        </w:tc>
        <w:tc>
          <w:tcPr>
            <w:tcW w:w="676" w:type="dxa"/>
            <w:shd w:val="clear" w:color="auto" w:fill="FFC000"/>
          </w:tcPr>
          <w:p w14:paraId="1D16B0E2" w14:textId="77777777" w:rsidR="009B04D9" w:rsidRDefault="009B04D9" w:rsidP="00174EC3"/>
        </w:tc>
        <w:tc>
          <w:tcPr>
            <w:tcW w:w="677" w:type="dxa"/>
            <w:shd w:val="clear" w:color="auto" w:fill="FFC000"/>
          </w:tcPr>
          <w:p w14:paraId="0A8C82A1" w14:textId="77777777" w:rsidR="009B04D9" w:rsidRDefault="009B04D9" w:rsidP="00174EC3"/>
        </w:tc>
        <w:tc>
          <w:tcPr>
            <w:tcW w:w="677" w:type="dxa"/>
            <w:shd w:val="clear" w:color="auto" w:fill="FFC000"/>
          </w:tcPr>
          <w:p w14:paraId="4B7C1AA0" w14:textId="77777777" w:rsidR="009B04D9" w:rsidRDefault="009B04D9" w:rsidP="00174EC3"/>
        </w:tc>
        <w:tc>
          <w:tcPr>
            <w:tcW w:w="747" w:type="dxa"/>
            <w:shd w:val="clear" w:color="auto" w:fill="FFC000"/>
          </w:tcPr>
          <w:p w14:paraId="7316588B" w14:textId="77777777" w:rsidR="009B04D9" w:rsidRDefault="009B04D9" w:rsidP="00174EC3"/>
        </w:tc>
        <w:tc>
          <w:tcPr>
            <w:tcW w:w="678" w:type="dxa"/>
            <w:shd w:val="clear" w:color="auto" w:fill="FFC000"/>
          </w:tcPr>
          <w:p w14:paraId="3B4FC655" w14:textId="77777777" w:rsidR="009B04D9" w:rsidRDefault="009B04D9" w:rsidP="00174EC3"/>
        </w:tc>
        <w:tc>
          <w:tcPr>
            <w:tcW w:w="678" w:type="dxa"/>
            <w:shd w:val="clear" w:color="auto" w:fill="FFC000"/>
          </w:tcPr>
          <w:p w14:paraId="7E786BB0" w14:textId="77777777" w:rsidR="009B04D9" w:rsidRDefault="009B04D9" w:rsidP="00174EC3"/>
        </w:tc>
        <w:tc>
          <w:tcPr>
            <w:tcW w:w="678" w:type="dxa"/>
            <w:shd w:val="clear" w:color="auto" w:fill="FFC000"/>
          </w:tcPr>
          <w:p w14:paraId="6CC843B5" w14:textId="77777777" w:rsidR="009B04D9" w:rsidRDefault="009B04D9" w:rsidP="00174EC3"/>
        </w:tc>
        <w:tc>
          <w:tcPr>
            <w:tcW w:w="740" w:type="dxa"/>
            <w:shd w:val="clear" w:color="auto" w:fill="FFC000"/>
          </w:tcPr>
          <w:p w14:paraId="59DA71DC" w14:textId="77777777" w:rsidR="009B04D9" w:rsidRDefault="009B04D9" w:rsidP="00174EC3"/>
        </w:tc>
        <w:tc>
          <w:tcPr>
            <w:tcW w:w="719" w:type="dxa"/>
            <w:shd w:val="clear" w:color="auto" w:fill="FFF2CC" w:themeFill="accent4" w:themeFillTint="33"/>
          </w:tcPr>
          <w:p w14:paraId="2C4EEF8C" w14:textId="77777777" w:rsidR="009B04D9" w:rsidRDefault="009B04D9" w:rsidP="00174EC3">
            <w:r>
              <w:t>Fat</w:t>
            </w:r>
          </w:p>
        </w:tc>
        <w:tc>
          <w:tcPr>
            <w:tcW w:w="678" w:type="dxa"/>
            <w:shd w:val="clear" w:color="auto" w:fill="FFF2CC" w:themeFill="accent4" w:themeFillTint="33"/>
          </w:tcPr>
          <w:p w14:paraId="6B48938A" w14:textId="77777777" w:rsidR="009B04D9" w:rsidRDefault="009B04D9" w:rsidP="00174EC3"/>
        </w:tc>
        <w:tc>
          <w:tcPr>
            <w:tcW w:w="678" w:type="dxa"/>
            <w:shd w:val="clear" w:color="auto" w:fill="FFF2CC" w:themeFill="accent4" w:themeFillTint="33"/>
          </w:tcPr>
          <w:p w14:paraId="5A51127D" w14:textId="77777777" w:rsidR="009B04D9" w:rsidRDefault="009B04D9" w:rsidP="00174EC3"/>
        </w:tc>
      </w:tr>
      <w:tr w:rsidR="009B04D9" w14:paraId="3F4D90F9" w14:textId="77777777" w:rsidTr="00174EC3">
        <w:tc>
          <w:tcPr>
            <w:tcW w:w="1024" w:type="dxa"/>
            <w:shd w:val="clear" w:color="auto" w:fill="FF0000"/>
          </w:tcPr>
          <w:p w14:paraId="56F7F36C" w14:textId="77777777" w:rsidR="009B04D9" w:rsidRDefault="009B04D9" w:rsidP="00174EC3">
            <w:r>
              <w:t>Protein</w:t>
            </w:r>
          </w:p>
        </w:tc>
        <w:tc>
          <w:tcPr>
            <w:tcW w:w="676" w:type="dxa"/>
            <w:shd w:val="clear" w:color="auto" w:fill="FF0000"/>
          </w:tcPr>
          <w:p w14:paraId="01425878" w14:textId="77777777" w:rsidR="009B04D9" w:rsidRDefault="009B04D9" w:rsidP="00174EC3"/>
        </w:tc>
        <w:tc>
          <w:tcPr>
            <w:tcW w:w="677" w:type="dxa"/>
            <w:shd w:val="clear" w:color="auto" w:fill="FF0000"/>
          </w:tcPr>
          <w:p w14:paraId="6948AC16" w14:textId="77777777" w:rsidR="009B04D9" w:rsidRDefault="009B04D9" w:rsidP="00174EC3"/>
        </w:tc>
        <w:tc>
          <w:tcPr>
            <w:tcW w:w="677" w:type="dxa"/>
            <w:shd w:val="clear" w:color="auto" w:fill="FF0000"/>
          </w:tcPr>
          <w:p w14:paraId="23FEC68D" w14:textId="77777777" w:rsidR="009B04D9" w:rsidRDefault="009B04D9" w:rsidP="00174EC3"/>
        </w:tc>
        <w:tc>
          <w:tcPr>
            <w:tcW w:w="747" w:type="dxa"/>
            <w:shd w:val="clear" w:color="auto" w:fill="BDD6EE" w:themeFill="accent5" w:themeFillTint="66"/>
          </w:tcPr>
          <w:p w14:paraId="0013C626" w14:textId="77777777" w:rsidR="009B04D9" w:rsidRDefault="009B04D9" w:rsidP="00174EC3">
            <w:r>
              <w:t>Dairy</w:t>
            </w:r>
          </w:p>
        </w:tc>
        <w:tc>
          <w:tcPr>
            <w:tcW w:w="678" w:type="dxa"/>
            <w:shd w:val="clear" w:color="auto" w:fill="BDD6EE" w:themeFill="accent5" w:themeFillTint="66"/>
          </w:tcPr>
          <w:p w14:paraId="11A558C1" w14:textId="77777777" w:rsidR="009B04D9" w:rsidRDefault="009B04D9" w:rsidP="00174EC3"/>
        </w:tc>
        <w:tc>
          <w:tcPr>
            <w:tcW w:w="678" w:type="dxa"/>
            <w:shd w:val="clear" w:color="auto" w:fill="BDD6EE" w:themeFill="accent5" w:themeFillTint="66"/>
          </w:tcPr>
          <w:p w14:paraId="0F4A9964" w14:textId="77777777" w:rsidR="009B04D9" w:rsidRDefault="009B04D9" w:rsidP="00174EC3"/>
        </w:tc>
        <w:tc>
          <w:tcPr>
            <w:tcW w:w="678" w:type="dxa"/>
            <w:shd w:val="clear" w:color="auto" w:fill="BDD6EE" w:themeFill="accent5" w:themeFillTint="66"/>
          </w:tcPr>
          <w:p w14:paraId="3BEB5814" w14:textId="77777777" w:rsidR="009B04D9" w:rsidRDefault="009B04D9" w:rsidP="00174EC3"/>
        </w:tc>
        <w:tc>
          <w:tcPr>
            <w:tcW w:w="2815" w:type="dxa"/>
            <w:gridSpan w:val="4"/>
          </w:tcPr>
          <w:p w14:paraId="4E9EDB3D" w14:textId="77777777" w:rsidR="009B04D9" w:rsidRDefault="009B04D9" w:rsidP="00174EC3"/>
        </w:tc>
      </w:tr>
    </w:tbl>
    <w:p w14:paraId="1DBF63D2" w14:textId="77777777" w:rsidR="009B04D9" w:rsidRDefault="009B04D9" w:rsidP="0026513C">
      <w:pPr>
        <w:ind w:left="360"/>
      </w:pPr>
    </w:p>
    <w:tbl>
      <w:tblPr>
        <w:tblStyle w:val="TableGrid"/>
        <w:tblW w:w="0" w:type="auto"/>
        <w:tblInd w:w="360" w:type="dxa"/>
        <w:tblLook w:val="04A0" w:firstRow="1" w:lastRow="0" w:firstColumn="1" w:lastColumn="0" w:noHBand="0" w:noVBand="1"/>
      </w:tblPr>
      <w:tblGrid>
        <w:gridCol w:w="1024"/>
        <w:gridCol w:w="676"/>
        <w:gridCol w:w="677"/>
        <w:gridCol w:w="677"/>
        <w:gridCol w:w="747"/>
        <w:gridCol w:w="678"/>
        <w:gridCol w:w="678"/>
        <w:gridCol w:w="678"/>
        <w:gridCol w:w="740"/>
        <w:gridCol w:w="719"/>
        <w:gridCol w:w="678"/>
        <w:gridCol w:w="678"/>
      </w:tblGrid>
      <w:tr w:rsidR="009B04D9" w14:paraId="0EA5975A" w14:textId="77777777" w:rsidTr="00174EC3">
        <w:tc>
          <w:tcPr>
            <w:tcW w:w="8650" w:type="dxa"/>
            <w:gridSpan w:val="12"/>
          </w:tcPr>
          <w:p w14:paraId="52652E14" w14:textId="77777777" w:rsidR="009B04D9" w:rsidRDefault="009B04D9" w:rsidP="00174EC3">
            <w:r>
              <w:t>Saturday</w:t>
            </w:r>
          </w:p>
        </w:tc>
      </w:tr>
      <w:tr w:rsidR="009B04D9" w14:paraId="7B1E1EFC" w14:textId="77777777" w:rsidTr="00174EC3">
        <w:tc>
          <w:tcPr>
            <w:tcW w:w="1024" w:type="dxa"/>
            <w:shd w:val="clear" w:color="auto" w:fill="00B050"/>
          </w:tcPr>
          <w:p w14:paraId="01AC0242" w14:textId="77777777" w:rsidR="009B04D9" w:rsidRDefault="009B04D9" w:rsidP="00174EC3">
            <w:r>
              <w:t>Veg</w:t>
            </w:r>
          </w:p>
        </w:tc>
        <w:tc>
          <w:tcPr>
            <w:tcW w:w="676" w:type="dxa"/>
            <w:shd w:val="clear" w:color="auto" w:fill="00B050"/>
          </w:tcPr>
          <w:p w14:paraId="3EDF580C" w14:textId="77777777" w:rsidR="009B04D9" w:rsidRDefault="009B04D9" w:rsidP="00174EC3"/>
        </w:tc>
        <w:tc>
          <w:tcPr>
            <w:tcW w:w="677" w:type="dxa"/>
            <w:shd w:val="clear" w:color="auto" w:fill="00B050"/>
          </w:tcPr>
          <w:p w14:paraId="19419570" w14:textId="77777777" w:rsidR="009B04D9" w:rsidRDefault="009B04D9" w:rsidP="00174EC3"/>
        </w:tc>
        <w:tc>
          <w:tcPr>
            <w:tcW w:w="677" w:type="dxa"/>
            <w:shd w:val="clear" w:color="auto" w:fill="00B050"/>
          </w:tcPr>
          <w:p w14:paraId="040EA256" w14:textId="77777777" w:rsidR="009B04D9" w:rsidRDefault="009B04D9" w:rsidP="00174EC3"/>
        </w:tc>
        <w:tc>
          <w:tcPr>
            <w:tcW w:w="747" w:type="dxa"/>
            <w:shd w:val="clear" w:color="auto" w:fill="00B050"/>
          </w:tcPr>
          <w:p w14:paraId="40767D02" w14:textId="77777777" w:rsidR="009B04D9" w:rsidRDefault="009B04D9" w:rsidP="00174EC3"/>
        </w:tc>
        <w:tc>
          <w:tcPr>
            <w:tcW w:w="678" w:type="dxa"/>
            <w:shd w:val="clear" w:color="auto" w:fill="00B050"/>
          </w:tcPr>
          <w:p w14:paraId="1CA67F4F" w14:textId="77777777" w:rsidR="009B04D9" w:rsidRDefault="009B04D9" w:rsidP="00174EC3"/>
        </w:tc>
        <w:tc>
          <w:tcPr>
            <w:tcW w:w="678" w:type="dxa"/>
            <w:shd w:val="clear" w:color="auto" w:fill="00B050"/>
          </w:tcPr>
          <w:p w14:paraId="3A6EBB69" w14:textId="77777777" w:rsidR="009B04D9" w:rsidRDefault="009B04D9" w:rsidP="00174EC3"/>
        </w:tc>
        <w:tc>
          <w:tcPr>
            <w:tcW w:w="678" w:type="dxa"/>
            <w:shd w:val="clear" w:color="auto" w:fill="00B050"/>
          </w:tcPr>
          <w:p w14:paraId="45189073" w14:textId="77777777" w:rsidR="009B04D9" w:rsidRDefault="009B04D9" w:rsidP="00174EC3"/>
        </w:tc>
        <w:tc>
          <w:tcPr>
            <w:tcW w:w="740" w:type="dxa"/>
            <w:shd w:val="clear" w:color="auto" w:fill="92D050"/>
          </w:tcPr>
          <w:p w14:paraId="5A6A556E" w14:textId="77777777" w:rsidR="009B04D9" w:rsidRDefault="009B04D9" w:rsidP="00174EC3">
            <w:r>
              <w:t>Fruit</w:t>
            </w:r>
          </w:p>
        </w:tc>
        <w:tc>
          <w:tcPr>
            <w:tcW w:w="719" w:type="dxa"/>
            <w:shd w:val="clear" w:color="auto" w:fill="92D050"/>
          </w:tcPr>
          <w:p w14:paraId="3C5C4C01" w14:textId="77777777" w:rsidR="009B04D9" w:rsidRDefault="009B04D9" w:rsidP="00174EC3"/>
        </w:tc>
        <w:tc>
          <w:tcPr>
            <w:tcW w:w="678" w:type="dxa"/>
            <w:shd w:val="clear" w:color="auto" w:fill="92D050"/>
          </w:tcPr>
          <w:p w14:paraId="3BDCA38C" w14:textId="77777777" w:rsidR="009B04D9" w:rsidRDefault="009B04D9" w:rsidP="00174EC3"/>
        </w:tc>
        <w:tc>
          <w:tcPr>
            <w:tcW w:w="678" w:type="dxa"/>
            <w:shd w:val="clear" w:color="auto" w:fill="92D050"/>
          </w:tcPr>
          <w:p w14:paraId="1A7AFBE4" w14:textId="77777777" w:rsidR="009B04D9" w:rsidRDefault="009B04D9" w:rsidP="00174EC3"/>
        </w:tc>
      </w:tr>
      <w:tr w:rsidR="009B04D9" w14:paraId="2AEAB2D5" w14:textId="77777777" w:rsidTr="00174EC3">
        <w:tc>
          <w:tcPr>
            <w:tcW w:w="1024" w:type="dxa"/>
            <w:shd w:val="clear" w:color="auto" w:fill="FFC000"/>
          </w:tcPr>
          <w:p w14:paraId="4D979C7D" w14:textId="77777777" w:rsidR="009B04D9" w:rsidRDefault="009B04D9" w:rsidP="00174EC3">
            <w:r>
              <w:t>Carbs</w:t>
            </w:r>
          </w:p>
        </w:tc>
        <w:tc>
          <w:tcPr>
            <w:tcW w:w="676" w:type="dxa"/>
            <w:shd w:val="clear" w:color="auto" w:fill="FFC000"/>
          </w:tcPr>
          <w:p w14:paraId="4C5B3350" w14:textId="77777777" w:rsidR="009B04D9" w:rsidRDefault="009B04D9" w:rsidP="00174EC3"/>
        </w:tc>
        <w:tc>
          <w:tcPr>
            <w:tcW w:w="677" w:type="dxa"/>
            <w:shd w:val="clear" w:color="auto" w:fill="FFC000"/>
          </w:tcPr>
          <w:p w14:paraId="61CC5DFA" w14:textId="77777777" w:rsidR="009B04D9" w:rsidRDefault="009B04D9" w:rsidP="00174EC3"/>
        </w:tc>
        <w:tc>
          <w:tcPr>
            <w:tcW w:w="677" w:type="dxa"/>
            <w:shd w:val="clear" w:color="auto" w:fill="FFC000"/>
          </w:tcPr>
          <w:p w14:paraId="783E1875" w14:textId="77777777" w:rsidR="009B04D9" w:rsidRDefault="009B04D9" w:rsidP="00174EC3"/>
        </w:tc>
        <w:tc>
          <w:tcPr>
            <w:tcW w:w="747" w:type="dxa"/>
            <w:shd w:val="clear" w:color="auto" w:fill="FFC000"/>
          </w:tcPr>
          <w:p w14:paraId="013D3C24" w14:textId="77777777" w:rsidR="009B04D9" w:rsidRDefault="009B04D9" w:rsidP="00174EC3"/>
        </w:tc>
        <w:tc>
          <w:tcPr>
            <w:tcW w:w="678" w:type="dxa"/>
            <w:shd w:val="clear" w:color="auto" w:fill="FFC000"/>
          </w:tcPr>
          <w:p w14:paraId="2538D951" w14:textId="77777777" w:rsidR="009B04D9" w:rsidRDefault="009B04D9" w:rsidP="00174EC3"/>
        </w:tc>
        <w:tc>
          <w:tcPr>
            <w:tcW w:w="678" w:type="dxa"/>
            <w:shd w:val="clear" w:color="auto" w:fill="FFC000"/>
          </w:tcPr>
          <w:p w14:paraId="10F5C0A9" w14:textId="77777777" w:rsidR="009B04D9" w:rsidRDefault="009B04D9" w:rsidP="00174EC3"/>
        </w:tc>
        <w:tc>
          <w:tcPr>
            <w:tcW w:w="678" w:type="dxa"/>
            <w:shd w:val="clear" w:color="auto" w:fill="FFC000"/>
          </w:tcPr>
          <w:p w14:paraId="3EECD645" w14:textId="77777777" w:rsidR="009B04D9" w:rsidRDefault="009B04D9" w:rsidP="00174EC3"/>
        </w:tc>
        <w:tc>
          <w:tcPr>
            <w:tcW w:w="740" w:type="dxa"/>
            <w:shd w:val="clear" w:color="auto" w:fill="FFC000"/>
          </w:tcPr>
          <w:p w14:paraId="1EE4E01C" w14:textId="77777777" w:rsidR="009B04D9" w:rsidRDefault="009B04D9" w:rsidP="00174EC3"/>
        </w:tc>
        <w:tc>
          <w:tcPr>
            <w:tcW w:w="719" w:type="dxa"/>
            <w:shd w:val="clear" w:color="auto" w:fill="FFF2CC" w:themeFill="accent4" w:themeFillTint="33"/>
          </w:tcPr>
          <w:p w14:paraId="4D765588" w14:textId="77777777" w:rsidR="009B04D9" w:rsidRDefault="009B04D9" w:rsidP="00174EC3">
            <w:r>
              <w:t>Fat</w:t>
            </w:r>
          </w:p>
        </w:tc>
        <w:tc>
          <w:tcPr>
            <w:tcW w:w="678" w:type="dxa"/>
            <w:shd w:val="clear" w:color="auto" w:fill="FFF2CC" w:themeFill="accent4" w:themeFillTint="33"/>
          </w:tcPr>
          <w:p w14:paraId="4FBC278F" w14:textId="77777777" w:rsidR="009B04D9" w:rsidRDefault="009B04D9" w:rsidP="00174EC3"/>
        </w:tc>
        <w:tc>
          <w:tcPr>
            <w:tcW w:w="678" w:type="dxa"/>
            <w:shd w:val="clear" w:color="auto" w:fill="FFF2CC" w:themeFill="accent4" w:themeFillTint="33"/>
          </w:tcPr>
          <w:p w14:paraId="00467B09" w14:textId="77777777" w:rsidR="009B04D9" w:rsidRDefault="009B04D9" w:rsidP="00174EC3"/>
        </w:tc>
      </w:tr>
      <w:tr w:rsidR="009B04D9" w14:paraId="5CF769FF" w14:textId="77777777" w:rsidTr="00174EC3">
        <w:tc>
          <w:tcPr>
            <w:tcW w:w="1024" w:type="dxa"/>
            <w:shd w:val="clear" w:color="auto" w:fill="FF0000"/>
          </w:tcPr>
          <w:p w14:paraId="08DB4F74" w14:textId="77777777" w:rsidR="009B04D9" w:rsidRDefault="009B04D9" w:rsidP="00174EC3">
            <w:r>
              <w:t>Protein</w:t>
            </w:r>
          </w:p>
        </w:tc>
        <w:tc>
          <w:tcPr>
            <w:tcW w:w="676" w:type="dxa"/>
            <w:shd w:val="clear" w:color="auto" w:fill="FF0000"/>
          </w:tcPr>
          <w:p w14:paraId="6083CE3C" w14:textId="77777777" w:rsidR="009B04D9" w:rsidRDefault="009B04D9" w:rsidP="00174EC3"/>
        </w:tc>
        <w:tc>
          <w:tcPr>
            <w:tcW w:w="677" w:type="dxa"/>
            <w:shd w:val="clear" w:color="auto" w:fill="FF0000"/>
          </w:tcPr>
          <w:p w14:paraId="3B8BBD5F" w14:textId="77777777" w:rsidR="009B04D9" w:rsidRDefault="009B04D9" w:rsidP="00174EC3"/>
        </w:tc>
        <w:tc>
          <w:tcPr>
            <w:tcW w:w="677" w:type="dxa"/>
            <w:shd w:val="clear" w:color="auto" w:fill="FF0000"/>
          </w:tcPr>
          <w:p w14:paraId="7AECBCBA" w14:textId="77777777" w:rsidR="009B04D9" w:rsidRDefault="009B04D9" w:rsidP="00174EC3"/>
        </w:tc>
        <w:tc>
          <w:tcPr>
            <w:tcW w:w="747" w:type="dxa"/>
            <w:shd w:val="clear" w:color="auto" w:fill="BDD6EE" w:themeFill="accent5" w:themeFillTint="66"/>
          </w:tcPr>
          <w:p w14:paraId="671115E4" w14:textId="77777777" w:rsidR="009B04D9" w:rsidRDefault="009B04D9" w:rsidP="00174EC3">
            <w:r>
              <w:t>Dairy</w:t>
            </w:r>
          </w:p>
        </w:tc>
        <w:tc>
          <w:tcPr>
            <w:tcW w:w="678" w:type="dxa"/>
            <w:shd w:val="clear" w:color="auto" w:fill="BDD6EE" w:themeFill="accent5" w:themeFillTint="66"/>
          </w:tcPr>
          <w:p w14:paraId="1581C271" w14:textId="77777777" w:rsidR="009B04D9" w:rsidRDefault="009B04D9" w:rsidP="00174EC3"/>
        </w:tc>
        <w:tc>
          <w:tcPr>
            <w:tcW w:w="678" w:type="dxa"/>
            <w:shd w:val="clear" w:color="auto" w:fill="BDD6EE" w:themeFill="accent5" w:themeFillTint="66"/>
          </w:tcPr>
          <w:p w14:paraId="2E0D3122" w14:textId="77777777" w:rsidR="009B04D9" w:rsidRDefault="009B04D9" w:rsidP="00174EC3"/>
        </w:tc>
        <w:tc>
          <w:tcPr>
            <w:tcW w:w="678" w:type="dxa"/>
            <w:shd w:val="clear" w:color="auto" w:fill="BDD6EE" w:themeFill="accent5" w:themeFillTint="66"/>
          </w:tcPr>
          <w:p w14:paraId="4B22B526" w14:textId="77777777" w:rsidR="009B04D9" w:rsidRDefault="009B04D9" w:rsidP="00174EC3"/>
        </w:tc>
        <w:tc>
          <w:tcPr>
            <w:tcW w:w="2815" w:type="dxa"/>
            <w:gridSpan w:val="4"/>
          </w:tcPr>
          <w:p w14:paraId="0D8C5DCE" w14:textId="77777777" w:rsidR="009B04D9" w:rsidRDefault="009B04D9" w:rsidP="00174EC3"/>
        </w:tc>
      </w:tr>
    </w:tbl>
    <w:p w14:paraId="1AAA4464" w14:textId="77777777" w:rsidR="009B04D9" w:rsidRDefault="009B04D9" w:rsidP="0026513C">
      <w:pPr>
        <w:ind w:left="360"/>
      </w:pPr>
    </w:p>
    <w:tbl>
      <w:tblPr>
        <w:tblStyle w:val="TableGrid"/>
        <w:tblW w:w="0" w:type="auto"/>
        <w:tblInd w:w="360" w:type="dxa"/>
        <w:tblLook w:val="04A0" w:firstRow="1" w:lastRow="0" w:firstColumn="1" w:lastColumn="0" w:noHBand="0" w:noVBand="1"/>
      </w:tblPr>
      <w:tblGrid>
        <w:gridCol w:w="1024"/>
        <w:gridCol w:w="676"/>
        <w:gridCol w:w="677"/>
        <w:gridCol w:w="677"/>
        <w:gridCol w:w="747"/>
        <w:gridCol w:w="678"/>
        <w:gridCol w:w="678"/>
        <w:gridCol w:w="678"/>
        <w:gridCol w:w="740"/>
        <w:gridCol w:w="719"/>
        <w:gridCol w:w="678"/>
        <w:gridCol w:w="678"/>
      </w:tblGrid>
      <w:tr w:rsidR="009B04D9" w14:paraId="6FB5EBE7" w14:textId="77777777" w:rsidTr="00174EC3">
        <w:tc>
          <w:tcPr>
            <w:tcW w:w="8650" w:type="dxa"/>
            <w:gridSpan w:val="12"/>
          </w:tcPr>
          <w:p w14:paraId="110E6142" w14:textId="77777777" w:rsidR="009B04D9" w:rsidRDefault="009B04D9" w:rsidP="00174EC3">
            <w:r>
              <w:t>Sunday</w:t>
            </w:r>
          </w:p>
        </w:tc>
      </w:tr>
      <w:tr w:rsidR="009B04D9" w14:paraId="4217D1F6" w14:textId="77777777" w:rsidTr="00174EC3">
        <w:tc>
          <w:tcPr>
            <w:tcW w:w="1024" w:type="dxa"/>
            <w:shd w:val="clear" w:color="auto" w:fill="00B050"/>
          </w:tcPr>
          <w:p w14:paraId="3127EF56" w14:textId="77777777" w:rsidR="009B04D9" w:rsidRDefault="009B04D9" w:rsidP="00174EC3">
            <w:r>
              <w:t>Veg</w:t>
            </w:r>
          </w:p>
        </w:tc>
        <w:tc>
          <w:tcPr>
            <w:tcW w:w="676" w:type="dxa"/>
            <w:shd w:val="clear" w:color="auto" w:fill="00B050"/>
          </w:tcPr>
          <w:p w14:paraId="641577CD" w14:textId="77777777" w:rsidR="009B04D9" w:rsidRDefault="009B04D9" w:rsidP="00174EC3"/>
        </w:tc>
        <w:tc>
          <w:tcPr>
            <w:tcW w:w="677" w:type="dxa"/>
            <w:shd w:val="clear" w:color="auto" w:fill="00B050"/>
          </w:tcPr>
          <w:p w14:paraId="26A1F134" w14:textId="77777777" w:rsidR="009B04D9" w:rsidRDefault="009B04D9" w:rsidP="00174EC3"/>
        </w:tc>
        <w:tc>
          <w:tcPr>
            <w:tcW w:w="677" w:type="dxa"/>
            <w:shd w:val="clear" w:color="auto" w:fill="00B050"/>
          </w:tcPr>
          <w:p w14:paraId="2DAF29CA" w14:textId="77777777" w:rsidR="009B04D9" w:rsidRDefault="009B04D9" w:rsidP="00174EC3"/>
        </w:tc>
        <w:tc>
          <w:tcPr>
            <w:tcW w:w="747" w:type="dxa"/>
            <w:shd w:val="clear" w:color="auto" w:fill="00B050"/>
          </w:tcPr>
          <w:p w14:paraId="33E2F251" w14:textId="77777777" w:rsidR="009B04D9" w:rsidRDefault="009B04D9" w:rsidP="00174EC3"/>
        </w:tc>
        <w:tc>
          <w:tcPr>
            <w:tcW w:w="678" w:type="dxa"/>
            <w:shd w:val="clear" w:color="auto" w:fill="00B050"/>
          </w:tcPr>
          <w:p w14:paraId="2476CF4A" w14:textId="77777777" w:rsidR="009B04D9" w:rsidRDefault="009B04D9" w:rsidP="00174EC3"/>
        </w:tc>
        <w:tc>
          <w:tcPr>
            <w:tcW w:w="678" w:type="dxa"/>
            <w:shd w:val="clear" w:color="auto" w:fill="00B050"/>
          </w:tcPr>
          <w:p w14:paraId="7CFB16C1" w14:textId="77777777" w:rsidR="009B04D9" w:rsidRDefault="009B04D9" w:rsidP="00174EC3"/>
        </w:tc>
        <w:tc>
          <w:tcPr>
            <w:tcW w:w="678" w:type="dxa"/>
            <w:shd w:val="clear" w:color="auto" w:fill="00B050"/>
          </w:tcPr>
          <w:p w14:paraId="47A4F841" w14:textId="77777777" w:rsidR="009B04D9" w:rsidRDefault="009B04D9" w:rsidP="00174EC3"/>
        </w:tc>
        <w:tc>
          <w:tcPr>
            <w:tcW w:w="740" w:type="dxa"/>
            <w:shd w:val="clear" w:color="auto" w:fill="92D050"/>
          </w:tcPr>
          <w:p w14:paraId="1ED49F1F" w14:textId="77777777" w:rsidR="009B04D9" w:rsidRDefault="009B04D9" w:rsidP="00174EC3">
            <w:r>
              <w:t>Fruit</w:t>
            </w:r>
          </w:p>
        </w:tc>
        <w:tc>
          <w:tcPr>
            <w:tcW w:w="719" w:type="dxa"/>
            <w:shd w:val="clear" w:color="auto" w:fill="92D050"/>
          </w:tcPr>
          <w:p w14:paraId="5DE92301" w14:textId="77777777" w:rsidR="009B04D9" w:rsidRDefault="009B04D9" w:rsidP="00174EC3"/>
        </w:tc>
        <w:tc>
          <w:tcPr>
            <w:tcW w:w="678" w:type="dxa"/>
            <w:shd w:val="clear" w:color="auto" w:fill="92D050"/>
          </w:tcPr>
          <w:p w14:paraId="53F0C6C9" w14:textId="77777777" w:rsidR="009B04D9" w:rsidRDefault="009B04D9" w:rsidP="00174EC3"/>
        </w:tc>
        <w:tc>
          <w:tcPr>
            <w:tcW w:w="678" w:type="dxa"/>
            <w:shd w:val="clear" w:color="auto" w:fill="92D050"/>
          </w:tcPr>
          <w:p w14:paraId="5706FCA9" w14:textId="77777777" w:rsidR="009B04D9" w:rsidRDefault="009B04D9" w:rsidP="00174EC3"/>
        </w:tc>
      </w:tr>
      <w:tr w:rsidR="009B04D9" w14:paraId="4ABEF64F" w14:textId="77777777" w:rsidTr="00174EC3">
        <w:tc>
          <w:tcPr>
            <w:tcW w:w="1024" w:type="dxa"/>
            <w:shd w:val="clear" w:color="auto" w:fill="FFC000"/>
          </w:tcPr>
          <w:p w14:paraId="26DE99CB" w14:textId="77777777" w:rsidR="009B04D9" w:rsidRDefault="009B04D9" w:rsidP="00174EC3">
            <w:r>
              <w:t>Carbs</w:t>
            </w:r>
          </w:p>
        </w:tc>
        <w:tc>
          <w:tcPr>
            <w:tcW w:w="676" w:type="dxa"/>
            <w:shd w:val="clear" w:color="auto" w:fill="FFC000"/>
          </w:tcPr>
          <w:p w14:paraId="44BEC8E7" w14:textId="77777777" w:rsidR="009B04D9" w:rsidRDefault="009B04D9" w:rsidP="00174EC3"/>
        </w:tc>
        <w:tc>
          <w:tcPr>
            <w:tcW w:w="677" w:type="dxa"/>
            <w:shd w:val="clear" w:color="auto" w:fill="FFC000"/>
          </w:tcPr>
          <w:p w14:paraId="662E1CAF" w14:textId="77777777" w:rsidR="009B04D9" w:rsidRDefault="009B04D9" w:rsidP="00174EC3"/>
        </w:tc>
        <w:tc>
          <w:tcPr>
            <w:tcW w:w="677" w:type="dxa"/>
            <w:shd w:val="clear" w:color="auto" w:fill="FFC000"/>
          </w:tcPr>
          <w:p w14:paraId="120F4C74" w14:textId="77777777" w:rsidR="009B04D9" w:rsidRDefault="009B04D9" w:rsidP="00174EC3"/>
        </w:tc>
        <w:tc>
          <w:tcPr>
            <w:tcW w:w="747" w:type="dxa"/>
            <w:shd w:val="clear" w:color="auto" w:fill="FFC000"/>
          </w:tcPr>
          <w:p w14:paraId="6FF4C0AD" w14:textId="77777777" w:rsidR="009B04D9" w:rsidRDefault="009B04D9" w:rsidP="00174EC3"/>
        </w:tc>
        <w:tc>
          <w:tcPr>
            <w:tcW w:w="678" w:type="dxa"/>
            <w:shd w:val="clear" w:color="auto" w:fill="FFC000"/>
          </w:tcPr>
          <w:p w14:paraId="1B909214" w14:textId="77777777" w:rsidR="009B04D9" w:rsidRDefault="009B04D9" w:rsidP="00174EC3"/>
        </w:tc>
        <w:tc>
          <w:tcPr>
            <w:tcW w:w="678" w:type="dxa"/>
            <w:shd w:val="clear" w:color="auto" w:fill="FFC000"/>
          </w:tcPr>
          <w:p w14:paraId="1440CC08" w14:textId="77777777" w:rsidR="009B04D9" w:rsidRDefault="009B04D9" w:rsidP="00174EC3"/>
        </w:tc>
        <w:tc>
          <w:tcPr>
            <w:tcW w:w="678" w:type="dxa"/>
            <w:shd w:val="clear" w:color="auto" w:fill="FFC000"/>
          </w:tcPr>
          <w:p w14:paraId="14DFFC51" w14:textId="77777777" w:rsidR="009B04D9" w:rsidRDefault="009B04D9" w:rsidP="00174EC3"/>
        </w:tc>
        <w:tc>
          <w:tcPr>
            <w:tcW w:w="740" w:type="dxa"/>
            <w:shd w:val="clear" w:color="auto" w:fill="FFC000"/>
          </w:tcPr>
          <w:p w14:paraId="6FDF65BF" w14:textId="77777777" w:rsidR="009B04D9" w:rsidRDefault="009B04D9" w:rsidP="00174EC3"/>
        </w:tc>
        <w:tc>
          <w:tcPr>
            <w:tcW w:w="719" w:type="dxa"/>
            <w:shd w:val="clear" w:color="auto" w:fill="FFF2CC" w:themeFill="accent4" w:themeFillTint="33"/>
          </w:tcPr>
          <w:p w14:paraId="684F44AC" w14:textId="77777777" w:rsidR="009B04D9" w:rsidRDefault="009B04D9" w:rsidP="00174EC3">
            <w:r>
              <w:t>Fat</w:t>
            </w:r>
          </w:p>
        </w:tc>
        <w:tc>
          <w:tcPr>
            <w:tcW w:w="678" w:type="dxa"/>
            <w:shd w:val="clear" w:color="auto" w:fill="FFF2CC" w:themeFill="accent4" w:themeFillTint="33"/>
          </w:tcPr>
          <w:p w14:paraId="440A7717" w14:textId="77777777" w:rsidR="009B04D9" w:rsidRDefault="009B04D9" w:rsidP="00174EC3"/>
        </w:tc>
        <w:tc>
          <w:tcPr>
            <w:tcW w:w="678" w:type="dxa"/>
            <w:shd w:val="clear" w:color="auto" w:fill="FFF2CC" w:themeFill="accent4" w:themeFillTint="33"/>
          </w:tcPr>
          <w:p w14:paraId="608789D1" w14:textId="77777777" w:rsidR="009B04D9" w:rsidRDefault="009B04D9" w:rsidP="00174EC3"/>
        </w:tc>
      </w:tr>
      <w:tr w:rsidR="009B04D9" w14:paraId="28B5D1AF" w14:textId="77777777" w:rsidTr="00174EC3">
        <w:tc>
          <w:tcPr>
            <w:tcW w:w="1024" w:type="dxa"/>
            <w:shd w:val="clear" w:color="auto" w:fill="FF0000"/>
          </w:tcPr>
          <w:p w14:paraId="1AFC174F" w14:textId="77777777" w:rsidR="009B04D9" w:rsidRDefault="009B04D9" w:rsidP="00174EC3">
            <w:r>
              <w:t>Protein</w:t>
            </w:r>
          </w:p>
        </w:tc>
        <w:tc>
          <w:tcPr>
            <w:tcW w:w="676" w:type="dxa"/>
            <w:shd w:val="clear" w:color="auto" w:fill="FF0000"/>
          </w:tcPr>
          <w:p w14:paraId="5416E6AC" w14:textId="77777777" w:rsidR="009B04D9" w:rsidRDefault="009B04D9" w:rsidP="00174EC3"/>
        </w:tc>
        <w:tc>
          <w:tcPr>
            <w:tcW w:w="677" w:type="dxa"/>
            <w:shd w:val="clear" w:color="auto" w:fill="FF0000"/>
          </w:tcPr>
          <w:p w14:paraId="0D9C3E70" w14:textId="77777777" w:rsidR="009B04D9" w:rsidRDefault="009B04D9" w:rsidP="00174EC3"/>
        </w:tc>
        <w:tc>
          <w:tcPr>
            <w:tcW w:w="677" w:type="dxa"/>
            <w:shd w:val="clear" w:color="auto" w:fill="FF0000"/>
          </w:tcPr>
          <w:p w14:paraId="3E13FC05" w14:textId="77777777" w:rsidR="009B04D9" w:rsidRDefault="009B04D9" w:rsidP="00174EC3"/>
        </w:tc>
        <w:tc>
          <w:tcPr>
            <w:tcW w:w="747" w:type="dxa"/>
            <w:shd w:val="clear" w:color="auto" w:fill="BDD6EE" w:themeFill="accent5" w:themeFillTint="66"/>
          </w:tcPr>
          <w:p w14:paraId="1FB82189" w14:textId="77777777" w:rsidR="009B04D9" w:rsidRDefault="009B04D9" w:rsidP="00174EC3">
            <w:r>
              <w:t>Dairy</w:t>
            </w:r>
          </w:p>
        </w:tc>
        <w:tc>
          <w:tcPr>
            <w:tcW w:w="678" w:type="dxa"/>
            <w:shd w:val="clear" w:color="auto" w:fill="BDD6EE" w:themeFill="accent5" w:themeFillTint="66"/>
          </w:tcPr>
          <w:p w14:paraId="75EB56D0" w14:textId="77777777" w:rsidR="009B04D9" w:rsidRDefault="009B04D9" w:rsidP="00174EC3"/>
        </w:tc>
        <w:tc>
          <w:tcPr>
            <w:tcW w:w="678" w:type="dxa"/>
            <w:shd w:val="clear" w:color="auto" w:fill="BDD6EE" w:themeFill="accent5" w:themeFillTint="66"/>
          </w:tcPr>
          <w:p w14:paraId="606E65CB" w14:textId="77777777" w:rsidR="009B04D9" w:rsidRDefault="009B04D9" w:rsidP="00174EC3"/>
        </w:tc>
        <w:tc>
          <w:tcPr>
            <w:tcW w:w="678" w:type="dxa"/>
            <w:shd w:val="clear" w:color="auto" w:fill="BDD6EE" w:themeFill="accent5" w:themeFillTint="66"/>
          </w:tcPr>
          <w:p w14:paraId="0643FCBC" w14:textId="77777777" w:rsidR="009B04D9" w:rsidRDefault="009B04D9" w:rsidP="00174EC3"/>
        </w:tc>
        <w:tc>
          <w:tcPr>
            <w:tcW w:w="2815" w:type="dxa"/>
            <w:gridSpan w:val="4"/>
          </w:tcPr>
          <w:p w14:paraId="79435F8E" w14:textId="77777777" w:rsidR="009B04D9" w:rsidRDefault="009B04D9" w:rsidP="00174EC3"/>
        </w:tc>
      </w:tr>
    </w:tbl>
    <w:p w14:paraId="6239ED3B" w14:textId="77777777" w:rsidR="009B04D9" w:rsidRDefault="009B04D9" w:rsidP="0026513C">
      <w:pPr>
        <w:ind w:left="360"/>
      </w:pPr>
    </w:p>
    <w:p w14:paraId="634ED549" w14:textId="77777777" w:rsidR="009B04D9" w:rsidRDefault="009B04D9" w:rsidP="0026513C">
      <w:pPr>
        <w:ind w:left="360"/>
        <w:rPr>
          <w:b/>
          <w:bCs/>
          <w:u w:val="single"/>
        </w:rPr>
      </w:pPr>
    </w:p>
    <w:p w14:paraId="62593E17" w14:textId="77777777" w:rsidR="009B04D9" w:rsidRPr="009B04D9" w:rsidRDefault="009B04D9" w:rsidP="0026513C">
      <w:pPr>
        <w:ind w:left="360"/>
        <w:rPr>
          <w:b/>
          <w:bCs/>
          <w:u w:val="single"/>
        </w:rPr>
      </w:pPr>
      <w:r w:rsidRPr="009B04D9">
        <w:rPr>
          <w:b/>
          <w:bCs/>
          <w:u w:val="single"/>
        </w:rPr>
        <w:t>How did I do this week?</w:t>
      </w:r>
    </w:p>
    <w:sectPr w:rsidR="009B04D9" w:rsidRPr="009B04D9" w:rsidSect="00556FA1">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C071F" w14:textId="77777777" w:rsidR="00B711DC" w:rsidRDefault="00B711DC" w:rsidP="00F24CEA">
      <w:r>
        <w:separator/>
      </w:r>
    </w:p>
  </w:endnote>
  <w:endnote w:type="continuationSeparator" w:id="0">
    <w:p w14:paraId="68078185" w14:textId="77777777" w:rsidR="00B711DC" w:rsidRDefault="00B711DC" w:rsidP="00F24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89201" w14:textId="77777777" w:rsidR="00B711DC" w:rsidRDefault="00B711DC" w:rsidP="00F24CEA">
      <w:r>
        <w:separator/>
      </w:r>
    </w:p>
  </w:footnote>
  <w:footnote w:type="continuationSeparator" w:id="0">
    <w:p w14:paraId="65309758" w14:textId="77777777" w:rsidR="00B711DC" w:rsidRDefault="00B711DC" w:rsidP="00F24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FA350" w14:textId="61DE82A2" w:rsidR="00257EF4" w:rsidRDefault="00757A2C" w:rsidP="00757A2C">
    <w:pPr>
      <w:pStyle w:val="Header"/>
      <w:jc w:val="right"/>
    </w:pPr>
    <w:r>
      <w:rPr>
        <w:noProof/>
        <w14:ligatures w14:val="standardContextual"/>
      </w:rPr>
      <w:drawing>
        <wp:anchor distT="0" distB="0" distL="114300" distR="114300" simplePos="0" relativeHeight="251659264" behindDoc="0" locked="0" layoutInCell="1" allowOverlap="1" wp14:anchorId="30467A29" wp14:editId="5F4EE2EE">
          <wp:simplePos x="0" y="0"/>
          <wp:positionH relativeFrom="column">
            <wp:posOffset>5845628</wp:posOffset>
          </wp:positionH>
          <wp:positionV relativeFrom="paragraph">
            <wp:posOffset>-305707</wp:posOffset>
          </wp:positionV>
          <wp:extent cx="597958" cy="597958"/>
          <wp:effectExtent l="0" t="0" r="0" b="0"/>
          <wp:wrapThrough wrapText="bothSides">
            <wp:wrapPolygon edited="0">
              <wp:start x="0" y="0"/>
              <wp:lineTo x="0" y="21118"/>
              <wp:lineTo x="21118" y="21118"/>
              <wp:lineTo x="21118" y="0"/>
              <wp:lineTo x="0" y="0"/>
            </wp:wrapPolygon>
          </wp:wrapThrough>
          <wp:docPr id="1363727242" name="Picture 1"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727242" name="Picture 1" descr="A blue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7958" cy="5979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0C1F"/>
    <w:multiLevelType w:val="hybridMultilevel"/>
    <w:tmpl w:val="57A0E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8F6FD4"/>
    <w:multiLevelType w:val="hybridMultilevel"/>
    <w:tmpl w:val="480EA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3C5057"/>
    <w:multiLevelType w:val="hybridMultilevel"/>
    <w:tmpl w:val="D3224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007817"/>
    <w:multiLevelType w:val="hybridMultilevel"/>
    <w:tmpl w:val="C018DC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DF20F7C"/>
    <w:multiLevelType w:val="hybridMultilevel"/>
    <w:tmpl w:val="75584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876CAB"/>
    <w:multiLevelType w:val="hybridMultilevel"/>
    <w:tmpl w:val="3C805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C12B42"/>
    <w:multiLevelType w:val="hybridMultilevel"/>
    <w:tmpl w:val="89527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249441">
    <w:abstractNumId w:val="0"/>
  </w:num>
  <w:num w:numId="2" w16cid:durableId="788553912">
    <w:abstractNumId w:val="1"/>
  </w:num>
  <w:num w:numId="3" w16cid:durableId="1033503097">
    <w:abstractNumId w:val="6"/>
  </w:num>
  <w:num w:numId="4" w16cid:durableId="347751934">
    <w:abstractNumId w:val="5"/>
  </w:num>
  <w:num w:numId="5" w16cid:durableId="1762992474">
    <w:abstractNumId w:val="2"/>
  </w:num>
  <w:num w:numId="6" w16cid:durableId="784273872">
    <w:abstractNumId w:val="3"/>
  </w:num>
  <w:num w:numId="7" w16cid:durableId="7174405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45E"/>
    <w:rsid w:val="00257EF4"/>
    <w:rsid w:val="0026513C"/>
    <w:rsid w:val="00556FA1"/>
    <w:rsid w:val="005F3937"/>
    <w:rsid w:val="006D0A3F"/>
    <w:rsid w:val="0074745E"/>
    <w:rsid w:val="00757A2C"/>
    <w:rsid w:val="008A42D7"/>
    <w:rsid w:val="009B04D9"/>
    <w:rsid w:val="009D52C1"/>
    <w:rsid w:val="00B711DC"/>
    <w:rsid w:val="00CD1F69"/>
    <w:rsid w:val="00D8214A"/>
    <w:rsid w:val="00F24CEA"/>
    <w:rsid w:val="00FE54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F9E46"/>
  <w15:chartTrackingRefBased/>
  <w15:docId w15:val="{EB269C90-C833-DB4C-948E-C50566A84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CEA"/>
    <w:pPr>
      <w:tabs>
        <w:tab w:val="center" w:pos="4680"/>
        <w:tab w:val="right" w:pos="9360"/>
      </w:tabs>
    </w:pPr>
  </w:style>
  <w:style w:type="character" w:customStyle="1" w:styleId="HeaderChar">
    <w:name w:val="Header Char"/>
    <w:basedOn w:val="DefaultParagraphFont"/>
    <w:link w:val="Header"/>
    <w:uiPriority w:val="99"/>
    <w:rsid w:val="00F24CEA"/>
  </w:style>
  <w:style w:type="paragraph" w:styleId="Footer">
    <w:name w:val="footer"/>
    <w:basedOn w:val="Normal"/>
    <w:link w:val="FooterChar"/>
    <w:uiPriority w:val="99"/>
    <w:unhideWhenUsed/>
    <w:rsid w:val="00F24CEA"/>
    <w:pPr>
      <w:tabs>
        <w:tab w:val="center" w:pos="4680"/>
        <w:tab w:val="right" w:pos="9360"/>
      </w:tabs>
    </w:pPr>
  </w:style>
  <w:style w:type="character" w:customStyle="1" w:styleId="FooterChar">
    <w:name w:val="Footer Char"/>
    <w:basedOn w:val="DefaultParagraphFont"/>
    <w:link w:val="Footer"/>
    <w:uiPriority w:val="99"/>
    <w:rsid w:val="00F24CEA"/>
  </w:style>
  <w:style w:type="paragraph" w:styleId="ListParagraph">
    <w:name w:val="List Paragraph"/>
    <w:basedOn w:val="Normal"/>
    <w:uiPriority w:val="34"/>
    <w:qFormat/>
    <w:rsid w:val="0074745E"/>
    <w:pPr>
      <w:ind w:left="720"/>
      <w:contextualSpacing/>
    </w:pPr>
  </w:style>
  <w:style w:type="table" w:styleId="TableGrid">
    <w:name w:val="Table Grid"/>
    <w:basedOn w:val="TableNormal"/>
    <w:uiPriority w:val="39"/>
    <w:rsid w:val="007474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ebeccalightfoot/Library/Group%20Containers/UBF8T346G9.Office/User%20Content.localized/Templates.localized/Portrait%20Tip%20the%20Balan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Portrait Tip the Balance.dotx</Template>
  <TotalTime>66</TotalTime>
  <Pages>5</Pages>
  <Words>1414</Words>
  <Characters>6283</Characters>
  <Application>Microsoft Office Word</Application>
  <DocSecurity>0</DocSecurity>
  <Lines>496</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Rebecca Brooks</cp:lastModifiedBy>
  <cp:revision>3</cp:revision>
  <dcterms:created xsi:type="dcterms:W3CDTF">2022-05-23T11:09:00Z</dcterms:created>
  <dcterms:modified xsi:type="dcterms:W3CDTF">2026-01-16T21:37:00Z</dcterms:modified>
</cp:coreProperties>
</file>