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2"/>
        <w:gridCol w:w="1687"/>
        <w:gridCol w:w="1698"/>
        <w:gridCol w:w="1969"/>
        <w:gridCol w:w="1736"/>
        <w:gridCol w:w="1643"/>
        <w:gridCol w:w="1723"/>
        <w:gridCol w:w="1672"/>
      </w:tblGrid>
      <w:tr w:rsidR="00307ADA" w:rsidRPr="00B35B12" w14:paraId="33C98B85" w14:textId="77777777" w:rsidTr="005821AF">
        <w:tc>
          <w:tcPr>
            <w:tcW w:w="1719" w:type="dxa"/>
          </w:tcPr>
          <w:p w14:paraId="579FFA1C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</w:tc>
        <w:tc>
          <w:tcPr>
            <w:tcW w:w="1706" w:type="dxa"/>
          </w:tcPr>
          <w:p w14:paraId="2F4AE74E" w14:textId="77777777" w:rsid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Monday</w:t>
            </w:r>
          </w:p>
          <w:p w14:paraId="67985AB9" w14:textId="77777777" w:rsidR="0021594F" w:rsidRPr="0021594F" w:rsidRDefault="0021594F" w:rsidP="000A6CF0">
            <w:pPr>
              <w:rPr>
                <w:rFonts w:ascii="American Typewriter" w:hAnsi="American Typewriter"/>
                <w:sz w:val="16"/>
                <w:szCs w:val="16"/>
              </w:rPr>
            </w:pPr>
          </w:p>
        </w:tc>
        <w:tc>
          <w:tcPr>
            <w:tcW w:w="1714" w:type="dxa"/>
          </w:tcPr>
          <w:p w14:paraId="5ADD5EAC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Tuesday</w:t>
            </w:r>
          </w:p>
        </w:tc>
        <w:tc>
          <w:tcPr>
            <w:tcW w:w="1969" w:type="dxa"/>
          </w:tcPr>
          <w:p w14:paraId="7985C2CC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Wednesday</w:t>
            </w:r>
          </w:p>
        </w:tc>
        <w:tc>
          <w:tcPr>
            <w:tcW w:w="1739" w:type="dxa"/>
          </w:tcPr>
          <w:p w14:paraId="1B8F15E8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Thursday</w:t>
            </w:r>
          </w:p>
        </w:tc>
        <w:tc>
          <w:tcPr>
            <w:tcW w:w="1677" w:type="dxa"/>
          </w:tcPr>
          <w:p w14:paraId="5B481A41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Friday</w:t>
            </w:r>
          </w:p>
        </w:tc>
        <w:tc>
          <w:tcPr>
            <w:tcW w:w="1730" w:type="dxa"/>
          </w:tcPr>
          <w:p w14:paraId="7824198F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Saturday</w:t>
            </w:r>
          </w:p>
        </w:tc>
        <w:tc>
          <w:tcPr>
            <w:tcW w:w="1696" w:type="dxa"/>
          </w:tcPr>
          <w:p w14:paraId="1BF57D03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Sunday</w:t>
            </w:r>
          </w:p>
        </w:tc>
      </w:tr>
      <w:tr w:rsidR="005821AF" w:rsidRPr="00B35B12" w14:paraId="3DA984DC" w14:textId="77777777" w:rsidTr="005821AF">
        <w:trPr>
          <w:trHeight w:val="1405"/>
        </w:trPr>
        <w:tc>
          <w:tcPr>
            <w:tcW w:w="1719" w:type="dxa"/>
          </w:tcPr>
          <w:p w14:paraId="55FA4655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7D68FC9F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>
              <w:rPr>
                <w:rFonts w:ascii="American Typewriter" w:hAnsi="American Typewriter"/>
                <w:sz w:val="32"/>
                <w:szCs w:val="32"/>
              </w:rPr>
              <w:t>Breakfast</w:t>
            </w:r>
          </w:p>
          <w:p w14:paraId="3FB0667C" w14:textId="786F39B2" w:rsidR="00A0527F" w:rsidRPr="0070387A" w:rsidRDefault="0070387A" w:rsidP="000A6CF0">
            <w:pPr>
              <w:rPr>
                <w:rFonts w:ascii="American Typewriter" w:hAnsi="American Typewriter"/>
                <w:i/>
                <w:iCs/>
                <w:color w:val="FF0000"/>
              </w:rPr>
            </w:pPr>
            <w:r w:rsidRPr="0070387A">
              <w:rPr>
                <w:rFonts w:ascii="American Typewriter" w:hAnsi="American Typewriter"/>
                <w:i/>
                <w:iCs/>
                <w:color w:val="FF0000"/>
              </w:rPr>
              <w:t>Please add the time of your meals</w:t>
            </w:r>
            <w:r>
              <w:rPr>
                <w:rFonts w:ascii="American Typewriter" w:hAnsi="American Typewriter"/>
                <w:i/>
                <w:iCs/>
                <w:color w:val="FF0000"/>
              </w:rPr>
              <w:t xml:space="preserve"> wherever you can</w:t>
            </w:r>
          </w:p>
          <w:p w14:paraId="6D586D4C" w14:textId="77777777" w:rsidR="00A0527F" w:rsidRPr="00B35B12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</w:tc>
        <w:tc>
          <w:tcPr>
            <w:tcW w:w="1706" w:type="dxa"/>
          </w:tcPr>
          <w:p w14:paraId="7465FD09" w14:textId="40A4E4D0" w:rsidR="005821AF" w:rsidRP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  <w:r w:rsidRPr="00F7703F">
              <w:rPr>
                <w:rFonts w:ascii="American Typewriter" w:hAnsi="American Typewriter"/>
                <w:sz w:val="21"/>
                <w:szCs w:val="21"/>
              </w:rPr>
              <w:t>Write food in here</w:t>
            </w:r>
          </w:p>
        </w:tc>
        <w:tc>
          <w:tcPr>
            <w:tcW w:w="1714" w:type="dxa"/>
          </w:tcPr>
          <w:p w14:paraId="07A92900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7F9699AC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4F924FEC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3B10F510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149648F9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647A29FC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A45EF" w:rsidRPr="00B35B12" w14:paraId="0506537C" w14:textId="77777777" w:rsidTr="005821AF">
        <w:trPr>
          <w:trHeight w:val="1405"/>
        </w:trPr>
        <w:tc>
          <w:tcPr>
            <w:tcW w:w="1719" w:type="dxa"/>
          </w:tcPr>
          <w:p w14:paraId="2E585550" w14:textId="4DE12199" w:rsidR="00AA45EF" w:rsidRPr="00AA45EF" w:rsidRDefault="00AA45EF" w:rsidP="000A6CF0">
            <w:pPr>
              <w:rPr>
                <w:rFonts w:ascii="American Typewriter" w:hAnsi="American Typewriter"/>
                <w:sz w:val="28"/>
                <w:szCs w:val="28"/>
              </w:rPr>
            </w:pPr>
            <w:r w:rsidRPr="002C5E62">
              <w:rPr>
                <w:rFonts w:ascii="American Typewriter" w:hAnsi="American Typewriter"/>
                <w:color w:val="FF0000"/>
                <w:sz w:val="28"/>
                <w:szCs w:val="28"/>
              </w:rPr>
              <w:t>Timings</w:t>
            </w:r>
            <w:r w:rsidRPr="00AA45EF">
              <w:rPr>
                <w:rFonts w:ascii="American Typewriter" w:hAnsi="American Typewriter"/>
                <w:sz w:val="28"/>
                <w:szCs w:val="28"/>
              </w:rPr>
              <w:t xml:space="preserve"> and details of any symptoms before next meal</w:t>
            </w:r>
          </w:p>
        </w:tc>
        <w:tc>
          <w:tcPr>
            <w:tcW w:w="1706" w:type="dxa"/>
          </w:tcPr>
          <w:p w14:paraId="0DCDACD1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266B7DBB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04C3446E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5224ED1A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6DA8E0AD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02C02BB6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21599719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5821AF" w:rsidRPr="00B35B12" w14:paraId="794445D5" w14:textId="77777777" w:rsidTr="002F61A4">
        <w:trPr>
          <w:trHeight w:val="1405"/>
        </w:trPr>
        <w:tc>
          <w:tcPr>
            <w:tcW w:w="1719" w:type="dxa"/>
          </w:tcPr>
          <w:p w14:paraId="2B5ABD5F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531FA9FF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>
              <w:rPr>
                <w:rFonts w:ascii="American Typewriter" w:hAnsi="American Typewriter"/>
                <w:sz w:val="32"/>
                <w:szCs w:val="32"/>
              </w:rPr>
              <w:t>Lunch</w:t>
            </w:r>
          </w:p>
          <w:p w14:paraId="00C9763B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4BC959B3" w14:textId="77777777" w:rsidR="00A0527F" w:rsidRPr="00B35B12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</w:tc>
        <w:tc>
          <w:tcPr>
            <w:tcW w:w="1706" w:type="dxa"/>
          </w:tcPr>
          <w:p w14:paraId="24E5B573" w14:textId="77777777" w:rsidR="005821A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  <w:r w:rsidRPr="00F7703F">
              <w:rPr>
                <w:rFonts w:ascii="American Typewriter" w:hAnsi="American Typewriter"/>
                <w:sz w:val="21"/>
                <w:szCs w:val="21"/>
              </w:rPr>
              <w:t>Write food in here</w:t>
            </w:r>
          </w:p>
          <w:p w14:paraId="00A8DC93" w14:textId="77777777" w:rsid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  <w:p w14:paraId="6FDF0920" w14:textId="77777777" w:rsid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  <w:p w14:paraId="4B8E2681" w14:textId="77777777" w:rsid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  <w:p w14:paraId="5B143A09" w14:textId="77777777" w:rsid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  <w:p w14:paraId="45229674" w14:textId="77777777" w:rsid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  <w:p w14:paraId="2B5D14CC" w14:textId="77777777" w:rsid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  <w:p w14:paraId="0682FE93" w14:textId="5AF2B02A" w:rsidR="00F7703F" w:rsidRP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</w:tc>
        <w:tc>
          <w:tcPr>
            <w:tcW w:w="1714" w:type="dxa"/>
          </w:tcPr>
          <w:p w14:paraId="6A6D0479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73518333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1923354A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76C011CD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4177CEF9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2C4BF6B5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A45EF" w:rsidRPr="00B35B12" w14:paraId="02EE1CF7" w14:textId="77777777" w:rsidTr="002F61A4">
        <w:trPr>
          <w:trHeight w:val="1405"/>
        </w:trPr>
        <w:tc>
          <w:tcPr>
            <w:tcW w:w="1719" w:type="dxa"/>
          </w:tcPr>
          <w:p w14:paraId="4ECB63B5" w14:textId="06D0899A" w:rsidR="00AA45EF" w:rsidRPr="00AA45EF" w:rsidRDefault="00AA45EF" w:rsidP="000A6CF0">
            <w:pPr>
              <w:rPr>
                <w:rFonts w:ascii="American Typewriter" w:hAnsi="American Typewriter"/>
                <w:sz w:val="28"/>
                <w:szCs w:val="28"/>
              </w:rPr>
            </w:pPr>
            <w:r w:rsidRPr="002C5E62">
              <w:rPr>
                <w:rFonts w:ascii="American Typewriter" w:hAnsi="American Typewriter"/>
                <w:color w:val="FF0000"/>
                <w:sz w:val="28"/>
                <w:szCs w:val="28"/>
              </w:rPr>
              <w:t>Timings</w:t>
            </w:r>
            <w:r w:rsidRPr="00AA45EF">
              <w:rPr>
                <w:rFonts w:ascii="American Typewriter" w:hAnsi="American Typewriter"/>
                <w:sz w:val="28"/>
                <w:szCs w:val="28"/>
              </w:rPr>
              <w:t xml:space="preserve"> </w:t>
            </w:r>
            <w:r w:rsidR="00F7703F">
              <w:rPr>
                <w:rFonts w:ascii="American Typewriter" w:hAnsi="American Typewriter"/>
                <w:sz w:val="28"/>
                <w:szCs w:val="28"/>
              </w:rPr>
              <w:t>and</w:t>
            </w:r>
            <w:r w:rsidRPr="00AA45EF">
              <w:rPr>
                <w:rFonts w:ascii="American Typewriter" w:hAnsi="American Typewriter"/>
                <w:sz w:val="28"/>
                <w:szCs w:val="28"/>
              </w:rPr>
              <w:t xml:space="preserve"> symptoms before next meal</w:t>
            </w:r>
          </w:p>
        </w:tc>
        <w:tc>
          <w:tcPr>
            <w:tcW w:w="1706" w:type="dxa"/>
          </w:tcPr>
          <w:p w14:paraId="6BBD06EB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4DBF625A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422CEFA3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50F20AFE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709C96C0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425033D8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19E1B51F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5821AF" w:rsidRPr="00B35B12" w14:paraId="57C19F5C" w14:textId="77777777" w:rsidTr="00192C4E">
        <w:trPr>
          <w:trHeight w:val="1405"/>
        </w:trPr>
        <w:tc>
          <w:tcPr>
            <w:tcW w:w="1719" w:type="dxa"/>
          </w:tcPr>
          <w:p w14:paraId="4B37F28A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3C608335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>
              <w:rPr>
                <w:rFonts w:ascii="American Typewriter" w:hAnsi="American Typewriter"/>
                <w:sz w:val="32"/>
                <w:szCs w:val="32"/>
              </w:rPr>
              <w:t>Dinner / Tea</w:t>
            </w:r>
          </w:p>
          <w:p w14:paraId="5D965162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6ABD013A" w14:textId="77777777" w:rsidR="00A0527F" w:rsidRPr="00B35B12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</w:tc>
        <w:tc>
          <w:tcPr>
            <w:tcW w:w="1706" w:type="dxa"/>
          </w:tcPr>
          <w:p w14:paraId="69E3EC46" w14:textId="77777777" w:rsidR="005821A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  <w:r w:rsidRPr="00F7703F">
              <w:rPr>
                <w:rFonts w:ascii="American Typewriter" w:hAnsi="American Typewriter"/>
                <w:sz w:val="21"/>
                <w:szCs w:val="21"/>
              </w:rPr>
              <w:t>Write food in here</w:t>
            </w:r>
          </w:p>
          <w:p w14:paraId="6C6BCD85" w14:textId="77777777" w:rsidR="00F7703F" w:rsidRDefault="00F7703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  <w:p w14:paraId="0356EBD8" w14:textId="77777777" w:rsidR="00F7703F" w:rsidRDefault="00F7703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  <w:p w14:paraId="49C591BE" w14:textId="77777777" w:rsidR="00F7703F" w:rsidRDefault="00F7703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  <w:p w14:paraId="6FE50C19" w14:textId="3B750329" w:rsidR="00F7703F" w:rsidRPr="0021594F" w:rsidRDefault="00F7703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410E08DA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52767114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24DCFCF6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4CE12409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74304FB9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7C6F5FF8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A45EF" w:rsidRPr="00B35B12" w14:paraId="71B310D6" w14:textId="77777777" w:rsidTr="00192C4E">
        <w:trPr>
          <w:trHeight w:val="1405"/>
        </w:trPr>
        <w:tc>
          <w:tcPr>
            <w:tcW w:w="1719" w:type="dxa"/>
          </w:tcPr>
          <w:p w14:paraId="27D7B536" w14:textId="2CF3B246" w:rsidR="00AA45EF" w:rsidRPr="00AA45EF" w:rsidRDefault="00AA45EF" w:rsidP="000A6CF0">
            <w:pPr>
              <w:rPr>
                <w:rFonts w:ascii="American Typewriter" w:hAnsi="American Typewriter"/>
                <w:sz w:val="28"/>
                <w:szCs w:val="28"/>
              </w:rPr>
            </w:pPr>
            <w:r w:rsidRPr="00947494">
              <w:rPr>
                <w:rFonts w:ascii="American Typewriter" w:hAnsi="American Typewriter"/>
                <w:color w:val="FF0000"/>
                <w:sz w:val="28"/>
                <w:szCs w:val="28"/>
              </w:rPr>
              <w:t xml:space="preserve">Timings </w:t>
            </w:r>
            <w:r w:rsidRPr="00AA45EF">
              <w:rPr>
                <w:rFonts w:ascii="American Typewriter" w:hAnsi="American Typewriter"/>
                <w:sz w:val="28"/>
                <w:szCs w:val="28"/>
              </w:rPr>
              <w:t>and symptoms before next meal</w:t>
            </w:r>
          </w:p>
        </w:tc>
        <w:tc>
          <w:tcPr>
            <w:tcW w:w="1706" w:type="dxa"/>
          </w:tcPr>
          <w:p w14:paraId="194FAB91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20759013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5924FDCB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7B294D3A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7A84AD44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4EF80C01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1CF15769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5821AF" w:rsidRPr="00B35B12" w14:paraId="0BA486AC" w14:textId="77777777" w:rsidTr="00BF5245">
        <w:trPr>
          <w:trHeight w:val="933"/>
        </w:trPr>
        <w:tc>
          <w:tcPr>
            <w:tcW w:w="1719" w:type="dxa"/>
          </w:tcPr>
          <w:p w14:paraId="3A0B6669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6264A9C0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>
              <w:rPr>
                <w:rFonts w:ascii="American Typewriter" w:hAnsi="American Typewriter"/>
                <w:sz w:val="32"/>
                <w:szCs w:val="32"/>
              </w:rPr>
              <w:t>Snacks</w:t>
            </w:r>
          </w:p>
          <w:p w14:paraId="4AD12243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541C3350" w14:textId="77777777" w:rsidR="00A0527F" w:rsidRPr="00B35B12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</w:tc>
        <w:tc>
          <w:tcPr>
            <w:tcW w:w="1706" w:type="dxa"/>
          </w:tcPr>
          <w:p w14:paraId="0390215D" w14:textId="77777777" w:rsidR="005821A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  <w:r w:rsidRPr="00F7703F">
              <w:rPr>
                <w:rFonts w:ascii="American Typewriter" w:hAnsi="American Typewriter"/>
                <w:sz w:val="21"/>
                <w:szCs w:val="21"/>
              </w:rPr>
              <w:t>Write food in here</w:t>
            </w:r>
          </w:p>
          <w:p w14:paraId="3B859BA0" w14:textId="77777777" w:rsid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  <w:p w14:paraId="714EA584" w14:textId="77777777" w:rsid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  <w:p w14:paraId="718A4FE6" w14:textId="77777777" w:rsid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  <w:p w14:paraId="383CBA66" w14:textId="77777777" w:rsidR="00F7703F" w:rsidRDefault="00F7703F" w:rsidP="000A6CF0">
            <w:pPr>
              <w:rPr>
                <w:rFonts w:ascii="American Typewriter" w:hAnsi="American Typewriter"/>
                <w:sz w:val="21"/>
                <w:szCs w:val="21"/>
              </w:rPr>
            </w:pPr>
          </w:p>
          <w:p w14:paraId="58E96F22" w14:textId="0CC7B220" w:rsidR="00F7703F" w:rsidRPr="0021594F" w:rsidRDefault="00F7703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0E595AD9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14FEF51A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140D97C0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68836828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143FA458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68908754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A45EF" w:rsidRPr="00B35B12" w14:paraId="512319A7" w14:textId="77777777" w:rsidTr="00BF5245">
        <w:trPr>
          <w:trHeight w:val="933"/>
        </w:trPr>
        <w:tc>
          <w:tcPr>
            <w:tcW w:w="1719" w:type="dxa"/>
          </w:tcPr>
          <w:p w14:paraId="02A20149" w14:textId="1094CD96" w:rsidR="00AA45EF" w:rsidRPr="00AA45EF" w:rsidRDefault="00AA45EF" w:rsidP="000A6CF0">
            <w:pPr>
              <w:rPr>
                <w:rFonts w:ascii="American Typewriter" w:hAnsi="American Typewriter"/>
                <w:sz w:val="28"/>
                <w:szCs w:val="28"/>
              </w:rPr>
            </w:pPr>
            <w:r w:rsidRPr="002C5E62">
              <w:rPr>
                <w:rFonts w:ascii="American Typewriter" w:hAnsi="American Typewriter"/>
                <w:color w:val="FF0000"/>
                <w:sz w:val="28"/>
                <w:szCs w:val="28"/>
              </w:rPr>
              <w:t>Timings</w:t>
            </w:r>
            <w:r w:rsidRPr="00AA45EF">
              <w:rPr>
                <w:rFonts w:ascii="American Typewriter" w:hAnsi="American Typewriter"/>
                <w:sz w:val="28"/>
                <w:szCs w:val="28"/>
              </w:rPr>
              <w:t xml:space="preserve"> and symptoms before next meal</w:t>
            </w:r>
          </w:p>
        </w:tc>
        <w:tc>
          <w:tcPr>
            <w:tcW w:w="1706" w:type="dxa"/>
          </w:tcPr>
          <w:p w14:paraId="1C1808F1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611BBA9A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7FD28780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4AA5265F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3CBDE181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5B80E748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7B3591B0" w14:textId="77777777" w:rsidR="00AA45EF" w:rsidRPr="0021594F" w:rsidRDefault="00AA45E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5821AF" w:rsidRPr="00B35B12" w14:paraId="5FD2EFB8" w14:textId="77777777" w:rsidTr="004C4CB8">
        <w:trPr>
          <w:trHeight w:val="933"/>
        </w:trPr>
        <w:tc>
          <w:tcPr>
            <w:tcW w:w="1719" w:type="dxa"/>
          </w:tcPr>
          <w:p w14:paraId="41CF3034" w14:textId="77777777" w:rsidR="00A0527F" w:rsidRDefault="00A0527F" w:rsidP="000A6CF0">
            <w:pPr>
              <w:rPr>
                <w:rFonts w:ascii="American Typewriter" w:hAnsi="American Typewriter"/>
                <w:sz w:val="28"/>
                <w:szCs w:val="28"/>
              </w:rPr>
            </w:pPr>
          </w:p>
          <w:p w14:paraId="44790BD0" w14:textId="77777777" w:rsidR="005821AF" w:rsidRDefault="005821AF" w:rsidP="000A6CF0">
            <w:pPr>
              <w:rPr>
                <w:rFonts w:ascii="American Typewriter" w:hAnsi="American Typewriter"/>
                <w:sz w:val="28"/>
                <w:szCs w:val="28"/>
              </w:rPr>
            </w:pPr>
            <w:r w:rsidRPr="00307ADA">
              <w:rPr>
                <w:rFonts w:ascii="American Typewriter" w:hAnsi="American Typewriter"/>
                <w:sz w:val="28"/>
                <w:szCs w:val="28"/>
              </w:rPr>
              <w:t xml:space="preserve">Water </w:t>
            </w:r>
            <w:r w:rsidR="00307ADA" w:rsidRPr="00307ADA">
              <w:rPr>
                <w:rFonts w:ascii="American Typewriter" w:hAnsi="American Typewriter"/>
                <w:sz w:val="28"/>
                <w:szCs w:val="28"/>
              </w:rPr>
              <w:t>Glass</w:t>
            </w:r>
            <w:r w:rsidRPr="00307ADA">
              <w:rPr>
                <w:rFonts w:ascii="American Typewriter" w:hAnsi="American Typewriter"/>
                <w:sz w:val="28"/>
                <w:szCs w:val="28"/>
              </w:rPr>
              <w:t xml:space="preserve"> Tally</w:t>
            </w:r>
          </w:p>
          <w:p w14:paraId="72C70AFE" w14:textId="77777777" w:rsidR="00A0527F" w:rsidRPr="00307ADA" w:rsidRDefault="00A0527F" w:rsidP="000A6CF0">
            <w:pPr>
              <w:rPr>
                <w:rFonts w:ascii="American Typewriter" w:hAnsi="American Typewriter"/>
                <w:sz w:val="28"/>
                <w:szCs w:val="28"/>
              </w:rPr>
            </w:pPr>
          </w:p>
        </w:tc>
        <w:tc>
          <w:tcPr>
            <w:tcW w:w="1706" w:type="dxa"/>
          </w:tcPr>
          <w:p w14:paraId="58FDA9B5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16647347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26A71B33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73CB340A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55984C88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4EBCE2A2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3F4F49E7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307ADA" w:rsidRPr="00B35B12" w14:paraId="3E3ADC43" w14:textId="77777777" w:rsidTr="000217EF">
        <w:trPr>
          <w:trHeight w:val="933"/>
        </w:trPr>
        <w:tc>
          <w:tcPr>
            <w:tcW w:w="1719" w:type="dxa"/>
          </w:tcPr>
          <w:p w14:paraId="3A4346A7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41FA4238" w14:textId="77777777" w:rsidR="00A0527F" w:rsidRDefault="007504E5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>
              <w:rPr>
                <w:rFonts w:ascii="American Typewriter" w:hAnsi="American Typewriter"/>
                <w:sz w:val="32"/>
                <w:szCs w:val="32"/>
              </w:rPr>
              <w:t>Activity today</w:t>
            </w:r>
          </w:p>
          <w:p w14:paraId="38CB381C" w14:textId="77777777" w:rsidR="00A0527F" w:rsidRPr="007C1E0C" w:rsidRDefault="00A0527F" w:rsidP="000A6CF0">
            <w:pPr>
              <w:rPr>
                <w:rFonts w:ascii="American Typewriter" w:hAnsi="American Typewriter"/>
                <w:sz w:val="20"/>
                <w:szCs w:val="20"/>
              </w:rPr>
            </w:pPr>
          </w:p>
        </w:tc>
        <w:tc>
          <w:tcPr>
            <w:tcW w:w="1706" w:type="dxa"/>
          </w:tcPr>
          <w:p w14:paraId="673454E0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5DA8F2E2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357ABC51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40973EB3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054D399D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7EA7F4AD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0C629D57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4A4D0400" w14:textId="77777777" w:rsidTr="007C1E0C">
        <w:trPr>
          <w:trHeight w:val="423"/>
        </w:trPr>
        <w:tc>
          <w:tcPr>
            <w:tcW w:w="13950" w:type="dxa"/>
            <w:gridSpan w:val="8"/>
          </w:tcPr>
          <w:p w14:paraId="7320BF04" w14:textId="77777777" w:rsidR="00A0527F" w:rsidRPr="007C1E0C" w:rsidRDefault="00A0527F" w:rsidP="007C1E0C">
            <w:pPr>
              <w:jc w:val="center"/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Reflections for each day</w:t>
            </w:r>
          </w:p>
        </w:tc>
      </w:tr>
      <w:tr w:rsidR="00307ADA" w:rsidRPr="00B35B12" w14:paraId="3254E561" w14:textId="77777777" w:rsidTr="006C6E55">
        <w:trPr>
          <w:trHeight w:val="933"/>
        </w:trPr>
        <w:tc>
          <w:tcPr>
            <w:tcW w:w="1719" w:type="dxa"/>
          </w:tcPr>
          <w:p w14:paraId="079F3E1C" w14:textId="77777777" w:rsidR="00307ADA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How do you feel today?</w:t>
            </w:r>
          </w:p>
        </w:tc>
        <w:tc>
          <w:tcPr>
            <w:tcW w:w="1706" w:type="dxa"/>
          </w:tcPr>
          <w:p w14:paraId="031E5DF1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3F0688A5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78B4EE38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5023C7BD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07B27EFF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65BEAE3D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5F2F3D70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56CAEDEB" w14:textId="77777777" w:rsidTr="006C6E55">
        <w:trPr>
          <w:trHeight w:val="933"/>
        </w:trPr>
        <w:tc>
          <w:tcPr>
            <w:tcW w:w="1719" w:type="dxa"/>
          </w:tcPr>
          <w:p w14:paraId="7DF07F18" w14:textId="77777777" w:rsidR="00A0527F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Did you eat when you didn’t need to?</w:t>
            </w:r>
          </w:p>
        </w:tc>
        <w:tc>
          <w:tcPr>
            <w:tcW w:w="1706" w:type="dxa"/>
          </w:tcPr>
          <w:p w14:paraId="0E48B927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16F3C358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2099C6F6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4672837D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322B2E20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3D9541B0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2205E264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59A87F7E" w14:textId="77777777" w:rsidTr="006C6E55">
        <w:trPr>
          <w:trHeight w:val="933"/>
        </w:trPr>
        <w:tc>
          <w:tcPr>
            <w:tcW w:w="1719" w:type="dxa"/>
          </w:tcPr>
          <w:p w14:paraId="4216372C" w14:textId="77777777" w:rsidR="00A0527F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Why?</w:t>
            </w:r>
          </w:p>
          <w:p w14:paraId="694F74EA" w14:textId="77777777" w:rsidR="007C1E0C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Habit, boredom, stress, mood?</w:t>
            </w:r>
          </w:p>
        </w:tc>
        <w:tc>
          <w:tcPr>
            <w:tcW w:w="1706" w:type="dxa"/>
          </w:tcPr>
          <w:p w14:paraId="28451E5C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7EAA71BB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6BDA099E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26AFE7D0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455CE251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17630968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4D6C954D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333FD85B" w14:textId="77777777" w:rsidTr="006C6E55">
        <w:trPr>
          <w:trHeight w:val="933"/>
        </w:trPr>
        <w:tc>
          <w:tcPr>
            <w:tcW w:w="1719" w:type="dxa"/>
          </w:tcPr>
          <w:p w14:paraId="302FDA6B" w14:textId="77777777" w:rsidR="00A0527F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Did you eat in the evening?</w:t>
            </w:r>
          </w:p>
        </w:tc>
        <w:tc>
          <w:tcPr>
            <w:tcW w:w="1706" w:type="dxa"/>
          </w:tcPr>
          <w:p w14:paraId="36DB05F3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0B801545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4BBCB150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20EB1B36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767FB597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1C664CEE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1BA20FAB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52B5AE34" w14:textId="77777777" w:rsidTr="006C6E55">
        <w:trPr>
          <w:trHeight w:val="933"/>
        </w:trPr>
        <w:tc>
          <w:tcPr>
            <w:tcW w:w="1719" w:type="dxa"/>
          </w:tcPr>
          <w:p w14:paraId="335BEE9B" w14:textId="77777777" w:rsidR="00A0527F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Did you eat in front of a screen?</w:t>
            </w:r>
          </w:p>
        </w:tc>
        <w:tc>
          <w:tcPr>
            <w:tcW w:w="1706" w:type="dxa"/>
          </w:tcPr>
          <w:p w14:paraId="68DD7816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1354E4A6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3AD46310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00E91D7B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0A1CA1CC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0777C5BD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18E98C3D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70BB4312" w14:textId="77777777" w:rsidTr="006C6E55">
        <w:trPr>
          <w:trHeight w:val="933"/>
        </w:trPr>
        <w:tc>
          <w:tcPr>
            <w:tcW w:w="1719" w:type="dxa"/>
          </w:tcPr>
          <w:p w14:paraId="1EE8DF44" w14:textId="77777777" w:rsidR="00A0527F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Did you eat something unplanned?</w:t>
            </w:r>
          </w:p>
        </w:tc>
        <w:tc>
          <w:tcPr>
            <w:tcW w:w="1706" w:type="dxa"/>
          </w:tcPr>
          <w:p w14:paraId="66C9F1BE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6C4BEF25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38225893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18ACDC3E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3A89EC06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5830702E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554C71EC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</w:tbl>
    <w:p w14:paraId="5B090FA9" w14:textId="77777777" w:rsidR="00B35B12" w:rsidRPr="00B35B12" w:rsidRDefault="00B35B12">
      <w:pPr>
        <w:rPr>
          <w:rFonts w:ascii="American Typewriter" w:hAnsi="American Typewriter"/>
          <w:sz w:val="28"/>
          <w:szCs w:val="28"/>
        </w:rPr>
      </w:pPr>
    </w:p>
    <w:sectPr w:rsidR="00B35B12" w:rsidRPr="00B35B12" w:rsidSect="0021594F">
      <w:headerReference w:type="default" r:id="rId6"/>
      <w:footerReference w:type="default" r:id="rId7"/>
      <w:pgSz w:w="16840" w:h="11900" w:orient="landscape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8BA6A" w14:textId="77777777" w:rsidR="00700460" w:rsidRDefault="00700460" w:rsidP="00F24CEA">
      <w:r>
        <w:separator/>
      </w:r>
    </w:p>
  </w:endnote>
  <w:endnote w:type="continuationSeparator" w:id="0">
    <w:p w14:paraId="118959DA" w14:textId="77777777" w:rsidR="00700460" w:rsidRDefault="00700460" w:rsidP="00F2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089D" w14:textId="77777777" w:rsidR="0021594F" w:rsidRDefault="0021594F">
    <w:pPr>
      <w:pStyle w:val="Footer"/>
    </w:pPr>
    <w:r>
      <w:rPr>
        <w:rFonts w:ascii="American Typewriter" w:hAnsi="American Typewriter"/>
        <w:sz w:val="28"/>
        <w:szCs w:val="28"/>
      </w:rPr>
      <w:t xml:space="preserve">Challenges / potential hazards </w:t>
    </w:r>
    <w:r w:rsidR="00307ADA">
      <w:rPr>
        <w:rFonts w:ascii="American Typewriter" w:hAnsi="American Typewriter"/>
        <w:sz w:val="28"/>
        <w:szCs w:val="28"/>
      </w:rPr>
      <w:t xml:space="preserve">and my </w:t>
    </w:r>
    <w:proofErr w:type="gramStart"/>
    <w:r w:rsidR="00307ADA">
      <w:rPr>
        <w:rFonts w:ascii="American Typewriter" w:hAnsi="American Typewriter"/>
        <w:sz w:val="28"/>
        <w:szCs w:val="28"/>
      </w:rPr>
      <w:t xml:space="preserve">strategies </w:t>
    </w:r>
    <w:r>
      <w:rPr>
        <w:rFonts w:ascii="American Typewriter" w:hAnsi="American Typewriter"/>
        <w:sz w:val="28"/>
        <w:szCs w:val="28"/>
      </w:rPr>
      <w:t>:</w:t>
    </w:r>
    <w:proofErr w:type="gramEnd"/>
    <w:r>
      <w:rPr>
        <w:rFonts w:ascii="American Typewriter" w:hAnsi="American Typewriter"/>
        <w:sz w:val="28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6802" w14:textId="77777777" w:rsidR="00700460" w:rsidRDefault="00700460" w:rsidP="00F24CEA">
      <w:r>
        <w:separator/>
      </w:r>
    </w:p>
  </w:footnote>
  <w:footnote w:type="continuationSeparator" w:id="0">
    <w:p w14:paraId="70DF9B36" w14:textId="77777777" w:rsidR="00700460" w:rsidRDefault="00700460" w:rsidP="00F24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FE608" w14:textId="0153E0B3" w:rsidR="0021594F" w:rsidRDefault="00124AC2" w:rsidP="0021594F">
    <w:pPr>
      <w:rPr>
        <w:rFonts w:ascii="American Typewriter" w:hAnsi="American Typewriter"/>
        <w:sz w:val="28"/>
        <w:szCs w:val="28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64DFE2DC" wp14:editId="3CB7C2D3">
          <wp:simplePos x="0" y="0"/>
          <wp:positionH relativeFrom="column">
            <wp:posOffset>9013371</wp:posOffset>
          </wp:positionH>
          <wp:positionV relativeFrom="paragraph">
            <wp:posOffset>-217532</wp:posOffset>
          </wp:positionV>
          <wp:extent cx="597958" cy="597958"/>
          <wp:effectExtent l="0" t="0" r="0" b="0"/>
          <wp:wrapThrough wrapText="bothSides">
            <wp:wrapPolygon edited="0">
              <wp:start x="0" y="0"/>
              <wp:lineTo x="0" y="21118"/>
              <wp:lineTo x="21118" y="21118"/>
              <wp:lineTo x="21118" y="0"/>
              <wp:lineTo x="0" y="0"/>
            </wp:wrapPolygon>
          </wp:wrapThrough>
          <wp:docPr id="1363727242" name="Picture 1" descr="A blue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727242" name="Picture 1" descr="A blue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958" cy="597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1AF">
      <w:rPr>
        <w:rFonts w:ascii="American Typewriter" w:hAnsi="American Typewriter"/>
        <w:sz w:val="28"/>
        <w:szCs w:val="28"/>
      </w:rPr>
      <w:t>Weekly Food Diary for</w:t>
    </w:r>
    <w:r w:rsidR="0021594F" w:rsidRPr="00B35B12">
      <w:rPr>
        <w:rFonts w:ascii="American Typewriter" w:hAnsi="American Typewriter"/>
        <w:sz w:val="28"/>
        <w:szCs w:val="28"/>
      </w:rPr>
      <w:t xml:space="preserve"> Week Beginning ______________________________________________</w:t>
    </w:r>
  </w:p>
  <w:p w14:paraId="06787702" w14:textId="77777777" w:rsidR="0021594F" w:rsidRDefault="0021594F" w:rsidP="0021594F">
    <w:pPr>
      <w:rPr>
        <w:rFonts w:ascii="American Typewriter" w:hAnsi="American Typewriter"/>
        <w:sz w:val="28"/>
        <w:szCs w:val="28"/>
      </w:rPr>
    </w:pPr>
  </w:p>
  <w:p w14:paraId="567A40BF" w14:textId="77777777" w:rsidR="00F24CEA" w:rsidRDefault="00F24C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12"/>
    <w:rsid w:val="00124AC2"/>
    <w:rsid w:val="0021594F"/>
    <w:rsid w:val="002C5E62"/>
    <w:rsid w:val="00307ADA"/>
    <w:rsid w:val="004C29F0"/>
    <w:rsid w:val="00556FA1"/>
    <w:rsid w:val="005821AF"/>
    <w:rsid w:val="0065480E"/>
    <w:rsid w:val="006D2907"/>
    <w:rsid w:val="00700460"/>
    <w:rsid w:val="0070387A"/>
    <w:rsid w:val="007504E5"/>
    <w:rsid w:val="007C1E0C"/>
    <w:rsid w:val="008D273C"/>
    <w:rsid w:val="00947494"/>
    <w:rsid w:val="00A0527F"/>
    <w:rsid w:val="00AA45EF"/>
    <w:rsid w:val="00AD3509"/>
    <w:rsid w:val="00B35B12"/>
    <w:rsid w:val="00BD21AF"/>
    <w:rsid w:val="00CD1F69"/>
    <w:rsid w:val="00D27407"/>
    <w:rsid w:val="00F24CEA"/>
    <w:rsid w:val="00F51641"/>
    <w:rsid w:val="00F7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C4D2A"/>
  <w15:chartTrackingRefBased/>
  <w15:docId w15:val="{1F5E1076-E487-E943-8DAF-B7618C1C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C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CEA"/>
  </w:style>
  <w:style w:type="paragraph" w:styleId="Footer">
    <w:name w:val="footer"/>
    <w:basedOn w:val="Normal"/>
    <w:link w:val="FooterChar"/>
    <w:uiPriority w:val="99"/>
    <w:unhideWhenUsed/>
    <w:rsid w:val="00F24C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CEA"/>
  </w:style>
  <w:style w:type="table" w:styleId="TableGrid">
    <w:name w:val="Table Grid"/>
    <w:basedOn w:val="TableNormal"/>
    <w:uiPriority w:val="39"/>
    <w:rsid w:val="00B3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beccalightfoot/Library/Group%20Containers/UBF8T346G9.Office/User%20Content.localized/Templates.localized/Landscape%20Tip%20the%20Balan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Landscape Tip the Balance.dotx</Template>
  <TotalTime>3</TotalTime>
  <Pages>3</Pages>
  <Words>112</Words>
  <Characters>523</Characters>
  <Application>Microsoft Office Word</Application>
  <DocSecurity>0</DocSecurity>
  <Lines>212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Rebecca Brooks</cp:lastModifiedBy>
  <cp:revision>6</cp:revision>
  <dcterms:created xsi:type="dcterms:W3CDTF">2022-02-04T16:26:00Z</dcterms:created>
  <dcterms:modified xsi:type="dcterms:W3CDTF">2026-01-16T21:36:00Z</dcterms:modified>
</cp:coreProperties>
</file>