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2"/>
        <w:gridCol w:w="1687"/>
        <w:gridCol w:w="1698"/>
        <w:gridCol w:w="1969"/>
        <w:gridCol w:w="1736"/>
        <w:gridCol w:w="1643"/>
        <w:gridCol w:w="1723"/>
        <w:gridCol w:w="1672"/>
      </w:tblGrid>
      <w:tr w:rsidR="00307ADA" w:rsidRPr="00B35B12" w14:paraId="0B1F8CCA" w14:textId="77777777" w:rsidTr="005821AF">
        <w:tc>
          <w:tcPr>
            <w:tcW w:w="1719" w:type="dxa"/>
          </w:tcPr>
          <w:p w14:paraId="340A692C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</w:tc>
        <w:tc>
          <w:tcPr>
            <w:tcW w:w="1706" w:type="dxa"/>
          </w:tcPr>
          <w:p w14:paraId="0E717FC0" w14:textId="77777777" w:rsid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Monday</w:t>
            </w:r>
          </w:p>
          <w:p w14:paraId="333EAD29" w14:textId="77777777" w:rsidR="0021594F" w:rsidRPr="0021594F" w:rsidRDefault="0021594F" w:rsidP="000A6CF0">
            <w:pPr>
              <w:rPr>
                <w:rFonts w:ascii="American Typewriter" w:hAnsi="American Typewriter"/>
                <w:sz w:val="16"/>
                <w:szCs w:val="16"/>
              </w:rPr>
            </w:pPr>
          </w:p>
        </w:tc>
        <w:tc>
          <w:tcPr>
            <w:tcW w:w="1714" w:type="dxa"/>
          </w:tcPr>
          <w:p w14:paraId="0685D185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Tuesday</w:t>
            </w:r>
          </w:p>
        </w:tc>
        <w:tc>
          <w:tcPr>
            <w:tcW w:w="1969" w:type="dxa"/>
          </w:tcPr>
          <w:p w14:paraId="56C383B4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Wednesday</w:t>
            </w:r>
          </w:p>
        </w:tc>
        <w:tc>
          <w:tcPr>
            <w:tcW w:w="1739" w:type="dxa"/>
          </w:tcPr>
          <w:p w14:paraId="25A0668F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Thursday</w:t>
            </w:r>
          </w:p>
        </w:tc>
        <w:tc>
          <w:tcPr>
            <w:tcW w:w="1677" w:type="dxa"/>
          </w:tcPr>
          <w:p w14:paraId="158B5172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Friday</w:t>
            </w:r>
          </w:p>
        </w:tc>
        <w:tc>
          <w:tcPr>
            <w:tcW w:w="1730" w:type="dxa"/>
          </w:tcPr>
          <w:p w14:paraId="1CC03F8F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Saturday</w:t>
            </w:r>
          </w:p>
        </w:tc>
        <w:tc>
          <w:tcPr>
            <w:tcW w:w="1696" w:type="dxa"/>
          </w:tcPr>
          <w:p w14:paraId="16530CD2" w14:textId="77777777" w:rsidR="00B35B12" w:rsidRPr="00B35B12" w:rsidRDefault="00B35B12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 w:rsidRPr="00B35B12">
              <w:rPr>
                <w:rFonts w:ascii="American Typewriter" w:hAnsi="American Typewriter"/>
                <w:sz w:val="32"/>
                <w:szCs w:val="32"/>
              </w:rPr>
              <w:t>Sunday</w:t>
            </w:r>
          </w:p>
        </w:tc>
      </w:tr>
      <w:tr w:rsidR="005821AF" w:rsidRPr="00B35B12" w14:paraId="1B0DAE2C" w14:textId="77777777" w:rsidTr="005821AF">
        <w:trPr>
          <w:trHeight w:val="1405"/>
        </w:trPr>
        <w:tc>
          <w:tcPr>
            <w:tcW w:w="1719" w:type="dxa"/>
          </w:tcPr>
          <w:p w14:paraId="5468D336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547B9070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>
              <w:rPr>
                <w:rFonts w:ascii="American Typewriter" w:hAnsi="American Typewriter"/>
                <w:sz w:val="32"/>
                <w:szCs w:val="32"/>
              </w:rPr>
              <w:t>Breakfast</w:t>
            </w:r>
          </w:p>
          <w:p w14:paraId="23610004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5B4A5F6F" w14:textId="77777777" w:rsidR="00A0527F" w:rsidRPr="00B35B12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</w:tc>
        <w:tc>
          <w:tcPr>
            <w:tcW w:w="1706" w:type="dxa"/>
          </w:tcPr>
          <w:p w14:paraId="4F3C1830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4F78D4BC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69860E54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56E0AB25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0412833C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554151A3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45E5C6F0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5821AF" w:rsidRPr="00B35B12" w14:paraId="3EE6A9DD" w14:textId="77777777" w:rsidTr="002F61A4">
        <w:trPr>
          <w:trHeight w:val="1405"/>
        </w:trPr>
        <w:tc>
          <w:tcPr>
            <w:tcW w:w="1719" w:type="dxa"/>
          </w:tcPr>
          <w:p w14:paraId="76DF7E4F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76FDA2F8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>
              <w:rPr>
                <w:rFonts w:ascii="American Typewriter" w:hAnsi="American Typewriter"/>
                <w:sz w:val="32"/>
                <w:szCs w:val="32"/>
              </w:rPr>
              <w:t>Lunch</w:t>
            </w:r>
          </w:p>
          <w:p w14:paraId="7B61F11C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776BCA76" w14:textId="77777777" w:rsidR="00A0527F" w:rsidRPr="00B35B12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</w:tc>
        <w:tc>
          <w:tcPr>
            <w:tcW w:w="1706" w:type="dxa"/>
          </w:tcPr>
          <w:p w14:paraId="7D43047A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0F0FC704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6B52A052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5BDD48A6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5338E07F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480939F5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25015355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5821AF" w:rsidRPr="00B35B12" w14:paraId="57FB9E80" w14:textId="77777777" w:rsidTr="00192C4E">
        <w:trPr>
          <w:trHeight w:val="1405"/>
        </w:trPr>
        <w:tc>
          <w:tcPr>
            <w:tcW w:w="1719" w:type="dxa"/>
          </w:tcPr>
          <w:p w14:paraId="320F4FCA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1074BD52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>
              <w:rPr>
                <w:rFonts w:ascii="American Typewriter" w:hAnsi="American Typewriter"/>
                <w:sz w:val="32"/>
                <w:szCs w:val="32"/>
              </w:rPr>
              <w:t>Dinner / Tea</w:t>
            </w:r>
          </w:p>
          <w:p w14:paraId="698FAA75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478B4922" w14:textId="77777777" w:rsidR="00A0527F" w:rsidRPr="00B35B12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</w:tc>
        <w:tc>
          <w:tcPr>
            <w:tcW w:w="1706" w:type="dxa"/>
          </w:tcPr>
          <w:p w14:paraId="45817624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129E2649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582F84E0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320974B8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2FCF8D89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4875A0AD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63A1F9DE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5821AF" w:rsidRPr="00B35B12" w14:paraId="7947322D" w14:textId="77777777" w:rsidTr="00BF5245">
        <w:trPr>
          <w:trHeight w:val="933"/>
        </w:trPr>
        <w:tc>
          <w:tcPr>
            <w:tcW w:w="1719" w:type="dxa"/>
          </w:tcPr>
          <w:p w14:paraId="6AFC8112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73F070F1" w14:textId="77777777" w:rsidR="005821AF" w:rsidRDefault="005821AF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>
              <w:rPr>
                <w:rFonts w:ascii="American Typewriter" w:hAnsi="American Typewriter"/>
                <w:sz w:val="32"/>
                <w:szCs w:val="32"/>
              </w:rPr>
              <w:t>Snacks</w:t>
            </w:r>
          </w:p>
          <w:p w14:paraId="6A29D2D9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618AAE10" w14:textId="77777777" w:rsidR="00A0527F" w:rsidRPr="00B35B12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</w:tc>
        <w:tc>
          <w:tcPr>
            <w:tcW w:w="1706" w:type="dxa"/>
          </w:tcPr>
          <w:p w14:paraId="204496D9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025BC00D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14E37590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7521C9B0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2C435482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2E0DC489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61399648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5821AF" w:rsidRPr="00B35B12" w14:paraId="6A8CEE10" w14:textId="77777777" w:rsidTr="004C4CB8">
        <w:trPr>
          <w:trHeight w:val="933"/>
        </w:trPr>
        <w:tc>
          <w:tcPr>
            <w:tcW w:w="1719" w:type="dxa"/>
          </w:tcPr>
          <w:p w14:paraId="3B5CE960" w14:textId="77777777" w:rsidR="00A0527F" w:rsidRDefault="00A0527F" w:rsidP="000A6CF0">
            <w:pPr>
              <w:rPr>
                <w:rFonts w:ascii="American Typewriter" w:hAnsi="American Typewriter"/>
                <w:sz w:val="28"/>
                <w:szCs w:val="28"/>
              </w:rPr>
            </w:pPr>
          </w:p>
          <w:p w14:paraId="7671D978" w14:textId="77777777" w:rsidR="005821AF" w:rsidRDefault="005821AF" w:rsidP="000A6CF0">
            <w:pPr>
              <w:rPr>
                <w:rFonts w:ascii="American Typewriter" w:hAnsi="American Typewriter"/>
                <w:sz w:val="28"/>
                <w:szCs w:val="28"/>
              </w:rPr>
            </w:pPr>
            <w:r w:rsidRPr="00307ADA">
              <w:rPr>
                <w:rFonts w:ascii="American Typewriter" w:hAnsi="American Typewriter"/>
                <w:sz w:val="28"/>
                <w:szCs w:val="28"/>
              </w:rPr>
              <w:t xml:space="preserve">Water </w:t>
            </w:r>
            <w:r w:rsidR="00307ADA" w:rsidRPr="00307ADA">
              <w:rPr>
                <w:rFonts w:ascii="American Typewriter" w:hAnsi="American Typewriter"/>
                <w:sz w:val="28"/>
                <w:szCs w:val="28"/>
              </w:rPr>
              <w:t>Glass</w:t>
            </w:r>
            <w:r w:rsidRPr="00307ADA">
              <w:rPr>
                <w:rFonts w:ascii="American Typewriter" w:hAnsi="American Typewriter"/>
                <w:sz w:val="28"/>
                <w:szCs w:val="28"/>
              </w:rPr>
              <w:t xml:space="preserve"> Tally</w:t>
            </w:r>
          </w:p>
          <w:p w14:paraId="08B0C962" w14:textId="77777777" w:rsidR="00A0527F" w:rsidRPr="00307ADA" w:rsidRDefault="00A0527F" w:rsidP="000A6CF0">
            <w:pPr>
              <w:rPr>
                <w:rFonts w:ascii="American Typewriter" w:hAnsi="American Typewriter"/>
                <w:sz w:val="28"/>
                <w:szCs w:val="28"/>
              </w:rPr>
            </w:pPr>
          </w:p>
        </w:tc>
        <w:tc>
          <w:tcPr>
            <w:tcW w:w="1706" w:type="dxa"/>
          </w:tcPr>
          <w:p w14:paraId="012A6097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51C825DF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0661AB84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6BFD9B2D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7B36FE56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07C82627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246C51DA" w14:textId="77777777" w:rsidR="005821AF" w:rsidRPr="0021594F" w:rsidRDefault="005821A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307ADA" w:rsidRPr="00B35B12" w14:paraId="7E2280C2" w14:textId="77777777" w:rsidTr="000217EF">
        <w:trPr>
          <w:trHeight w:val="933"/>
        </w:trPr>
        <w:tc>
          <w:tcPr>
            <w:tcW w:w="1719" w:type="dxa"/>
          </w:tcPr>
          <w:p w14:paraId="3B95BBCC" w14:textId="77777777" w:rsidR="00A0527F" w:rsidRDefault="00A0527F" w:rsidP="000A6CF0">
            <w:pPr>
              <w:rPr>
                <w:rFonts w:ascii="American Typewriter" w:hAnsi="American Typewriter"/>
                <w:sz w:val="32"/>
                <w:szCs w:val="32"/>
              </w:rPr>
            </w:pPr>
          </w:p>
          <w:p w14:paraId="7A524EBB" w14:textId="77777777" w:rsidR="00A0527F" w:rsidRDefault="007504E5" w:rsidP="000A6CF0">
            <w:pPr>
              <w:rPr>
                <w:rFonts w:ascii="American Typewriter" w:hAnsi="American Typewriter"/>
                <w:sz w:val="32"/>
                <w:szCs w:val="32"/>
              </w:rPr>
            </w:pPr>
            <w:r>
              <w:rPr>
                <w:rFonts w:ascii="American Typewriter" w:hAnsi="American Typewriter"/>
                <w:sz w:val="32"/>
                <w:szCs w:val="32"/>
              </w:rPr>
              <w:t>Activity today</w:t>
            </w:r>
          </w:p>
          <w:p w14:paraId="42A36308" w14:textId="77777777" w:rsidR="00A0527F" w:rsidRPr="007C1E0C" w:rsidRDefault="00A0527F" w:rsidP="000A6CF0">
            <w:pPr>
              <w:rPr>
                <w:rFonts w:ascii="American Typewriter" w:hAnsi="American Typewriter"/>
                <w:sz w:val="20"/>
                <w:szCs w:val="20"/>
              </w:rPr>
            </w:pPr>
          </w:p>
        </w:tc>
        <w:tc>
          <w:tcPr>
            <w:tcW w:w="1706" w:type="dxa"/>
          </w:tcPr>
          <w:p w14:paraId="111AF091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518BA92A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75E59CD3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04BE526D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146CD82C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2EADC8C8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5BFC6E5B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3631174F" w14:textId="77777777" w:rsidTr="007C1E0C">
        <w:trPr>
          <w:trHeight w:val="423"/>
        </w:trPr>
        <w:tc>
          <w:tcPr>
            <w:tcW w:w="13950" w:type="dxa"/>
            <w:gridSpan w:val="8"/>
          </w:tcPr>
          <w:p w14:paraId="0CB27B4E" w14:textId="77777777" w:rsidR="00A0527F" w:rsidRPr="007C1E0C" w:rsidRDefault="00A0527F" w:rsidP="007C1E0C">
            <w:pPr>
              <w:jc w:val="center"/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Reflections for each day</w:t>
            </w:r>
          </w:p>
        </w:tc>
      </w:tr>
      <w:tr w:rsidR="00307ADA" w:rsidRPr="00B35B12" w14:paraId="69B3F0C3" w14:textId="77777777" w:rsidTr="006C6E55">
        <w:trPr>
          <w:trHeight w:val="933"/>
        </w:trPr>
        <w:tc>
          <w:tcPr>
            <w:tcW w:w="1719" w:type="dxa"/>
          </w:tcPr>
          <w:p w14:paraId="1457FF7A" w14:textId="77777777" w:rsidR="00307ADA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How do you feel today?</w:t>
            </w:r>
          </w:p>
        </w:tc>
        <w:tc>
          <w:tcPr>
            <w:tcW w:w="1706" w:type="dxa"/>
          </w:tcPr>
          <w:p w14:paraId="0EF0B3A1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4327E5D4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6CA8D4A6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23F2CDF5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34D3E7D4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40716FDB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5ADCF51B" w14:textId="77777777" w:rsidR="00307ADA" w:rsidRPr="0021594F" w:rsidRDefault="00307ADA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607357E9" w14:textId="77777777" w:rsidTr="006C6E55">
        <w:trPr>
          <w:trHeight w:val="933"/>
        </w:trPr>
        <w:tc>
          <w:tcPr>
            <w:tcW w:w="1719" w:type="dxa"/>
          </w:tcPr>
          <w:p w14:paraId="37284E85" w14:textId="77777777" w:rsidR="00A0527F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Did you eat when you didn’t need to?</w:t>
            </w:r>
          </w:p>
        </w:tc>
        <w:tc>
          <w:tcPr>
            <w:tcW w:w="1706" w:type="dxa"/>
          </w:tcPr>
          <w:p w14:paraId="20590A74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12F2B838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0491F90A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6F0BAD0D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2DFAC34F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082383A5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557E1187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4D01513E" w14:textId="77777777" w:rsidTr="006C6E55">
        <w:trPr>
          <w:trHeight w:val="933"/>
        </w:trPr>
        <w:tc>
          <w:tcPr>
            <w:tcW w:w="1719" w:type="dxa"/>
          </w:tcPr>
          <w:p w14:paraId="440066C0" w14:textId="77777777" w:rsidR="00A0527F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Why?</w:t>
            </w:r>
          </w:p>
          <w:p w14:paraId="5E72BD2C" w14:textId="77777777" w:rsidR="007C1E0C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Habit, boredom, stress, mood?</w:t>
            </w:r>
          </w:p>
        </w:tc>
        <w:tc>
          <w:tcPr>
            <w:tcW w:w="1706" w:type="dxa"/>
          </w:tcPr>
          <w:p w14:paraId="72D030A0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37E65CB1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1B7EC1CD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68DDA498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1A00543B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19AC1C53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7AC75B2A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5FC0A205" w14:textId="77777777" w:rsidTr="006C6E55">
        <w:trPr>
          <w:trHeight w:val="933"/>
        </w:trPr>
        <w:tc>
          <w:tcPr>
            <w:tcW w:w="1719" w:type="dxa"/>
          </w:tcPr>
          <w:p w14:paraId="4696A272" w14:textId="77777777" w:rsidR="00A0527F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Did you eat in the evening?</w:t>
            </w:r>
          </w:p>
        </w:tc>
        <w:tc>
          <w:tcPr>
            <w:tcW w:w="1706" w:type="dxa"/>
          </w:tcPr>
          <w:p w14:paraId="1BE2D0F9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6777A6F6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744D28A5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4F1D36C1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2ECA6AD9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2671CD6B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76E23964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68BB6DAC" w14:textId="77777777" w:rsidTr="006C6E55">
        <w:trPr>
          <w:trHeight w:val="933"/>
        </w:trPr>
        <w:tc>
          <w:tcPr>
            <w:tcW w:w="1719" w:type="dxa"/>
          </w:tcPr>
          <w:p w14:paraId="7C147AD8" w14:textId="77777777" w:rsidR="00A0527F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Did you eat in front of a screen?</w:t>
            </w:r>
          </w:p>
        </w:tc>
        <w:tc>
          <w:tcPr>
            <w:tcW w:w="1706" w:type="dxa"/>
          </w:tcPr>
          <w:p w14:paraId="38B9B94A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48061949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2D04D159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2CE01647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2BC37E8E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05DAE27C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392F5ACE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  <w:tr w:rsidR="00A0527F" w:rsidRPr="00B35B12" w14:paraId="4DE02686" w14:textId="77777777" w:rsidTr="006C6E55">
        <w:trPr>
          <w:trHeight w:val="933"/>
        </w:trPr>
        <w:tc>
          <w:tcPr>
            <w:tcW w:w="1719" w:type="dxa"/>
          </w:tcPr>
          <w:p w14:paraId="796B3B58" w14:textId="77777777" w:rsidR="00A0527F" w:rsidRPr="007C1E0C" w:rsidRDefault="007C1E0C" w:rsidP="00A0527F">
            <w:pPr>
              <w:rPr>
                <w:rFonts w:ascii="American Typewriter" w:hAnsi="American Typewriter"/>
                <w:sz w:val="28"/>
                <w:szCs w:val="28"/>
              </w:rPr>
            </w:pPr>
            <w:r w:rsidRPr="007C1E0C">
              <w:rPr>
                <w:rFonts w:ascii="American Typewriter" w:hAnsi="American Typewriter"/>
                <w:sz w:val="28"/>
                <w:szCs w:val="28"/>
              </w:rPr>
              <w:t>Did you eat something unplanned?</w:t>
            </w:r>
          </w:p>
        </w:tc>
        <w:tc>
          <w:tcPr>
            <w:tcW w:w="1706" w:type="dxa"/>
          </w:tcPr>
          <w:p w14:paraId="21D09356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14" w:type="dxa"/>
          </w:tcPr>
          <w:p w14:paraId="59B1012A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969" w:type="dxa"/>
          </w:tcPr>
          <w:p w14:paraId="76868790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9" w:type="dxa"/>
          </w:tcPr>
          <w:p w14:paraId="220BA151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77" w:type="dxa"/>
          </w:tcPr>
          <w:p w14:paraId="33385999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730" w:type="dxa"/>
          </w:tcPr>
          <w:p w14:paraId="13D20CC4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  <w:tc>
          <w:tcPr>
            <w:tcW w:w="1696" w:type="dxa"/>
          </w:tcPr>
          <w:p w14:paraId="7C4067EF" w14:textId="77777777" w:rsidR="00A0527F" w:rsidRPr="0021594F" w:rsidRDefault="00A0527F" w:rsidP="000A6CF0">
            <w:pPr>
              <w:rPr>
                <w:rFonts w:ascii="American Typewriter" w:hAnsi="American Typewriter"/>
                <w:sz w:val="40"/>
                <w:szCs w:val="40"/>
              </w:rPr>
            </w:pPr>
          </w:p>
        </w:tc>
      </w:tr>
    </w:tbl>
    <w:p w14:paraId="2B32AF55" w14:textId="77777777" w:rsidR="00B35B12" w:rsidRPr="00B35B12" w:rsidRDefault="00B35B12">
      <w:pPr>
        <w:rPr>
          <w:rFonts w:ascii="American Typewriter" w:hAnsi="American Typewriter"/>
          <w:sz w:val="28"/>
          <w:szCs w:val="28"/>
        </w:rPr>
      </w:pPr>
    </w:p>
    <w:sectPr w:rsidR="00B35B12" w:rsidRPr="00B35B12" w:rsidSect="0021594F">
      <w:headerReference w:type="default" r:id="rId6"/>
      <w:footerReference w:type="default" r:id="rId7"/>
      <w:pgSz w:w="16840" w:h="11900" w:orient="landscape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49CD8" w14:textId="77777777" w:rsidR="005D5A86" w:rsidRDefault="005D5A86" w:rsidP="00F24CEA">
      <w:r>
        <w:separator/>
      </w:r>
    </w:p>
  </w:endnote>
  <w:endnote w:type="continuationSeparator" w:id="0">
    <w:p w14:paraId="71DC9330" w14:textId="77777777" w:rsidR="005D5A86" w:rsidRDefault="005D5A86" w:rsidP="00F2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3493" w14:textId="77777777" w:rsidR="0021594F" w:rsidRDefault="0021594F">
    <w:pPr>
      <w:pStyle w:val="Footer"/>
    </w:pPr>
    <w:r>
      <w:rPr>
        <w:rFonts w:ascii="American Typewriter" w:hAnsi="American Typewriter"/>
        <w:sz w:val="28"/>
        <w:szCs w:val="28"/>
      </w:rPr>
      <w:t xml:space="preserve">Challenges / potential hazards </w:t>
    </w:r>
    <w:r w:rsidR="00307ADA">
      <w:rPr>
        <w:rFonts w:ascii="American Typewriter" w:hAnsi="American Typewriter"/>
        <w:sz w:val="28"/>
        <w:szCs w:val="28"/>
      </w:rPr>
      <w:t xml:space="preserve">and my </w:t>
    </w:r>
    <w:proofErr w:type="gramStart"/>
    <w:r w:rsidR="00307ADA">
      <w:rPr>
        <w:rFonts w:ascii="American Typewriter" w:hAnsi="American Typewriter"/>
        <w:sz w:val="28"/>
        <w:szCs w:val="28"/>
      </w:rPr>
      <w:t xml:space="preserve">strategies </w:t>
    </w:r>
    <w:r>
      <w:rPr>
        <w:rFonts w:ascii="American Typewriter" w:hAnsi="American Typewriter"/>
        <w:sz w:val="28"/>
        <w:szCs w:val="28"/>
      </w:rPr>
      <w:t>:</w:t>
    </w:r>
    <w:proofErr w:type="gramEnd"/>
    <w:r>
      <w:rPr>
        <w:rFonts w:ascii="American Typewriter" w:hAnsi="American Typewriter"/>
        <w:sz w:val="28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952AE" w14:textId="77777777" w:rsidR="005D5A86" w:rsidRDefault="005D5A86" w:rsidP="00F24CEA">
      <w:r>
        <w:separator/>
      </w:r>
    </w:p>
  </w:footnote>
  <w:footnote w:type="continuationSeparator" w:id="0">
    <w:p w14:paraId="54F30E99" w14:textId="77777777" w:rsidR="005D5A86" w:rsidRDefault="005D5A86" w:rsidP="00F24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C24F" w14:textId="2007018D" w:rsidR="0021594F" w:rsidRDefault="008B6F5D" w:rsidP="0021594F">
    <w:pPr>
      <w:rPr>
        <w:rFonts w:ascii="American Typewriter" w:hAnsi="American Typewriter"/>
        <w:sz w:val="28"/>
        <w:szCs w:val="28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7750C8C5" wp14:editId="23404D9A">
          <wp:simplePos x="0" y="0"/>
          <wp:positionH relativeFrom="column">
            <wp:posOffset>8958943</wp:posOffset>
          </wp:positionH>
          <wp:positionV relativeFrom="paragraph">
            <wp:posOffset>-163104</wp:posOffset>
          </wp:positionV>
          <wp:extent cx="597958" cy="597958"/>
          <wp:effectExtent l="0" t="0" r="0" b="0"/>
          <wp:wrapThrough wrapText="bothSides">
            <wp:wrapPolygon edited="0">
              <wp:start x="0" y="0"/>
              <wp:lineTo x="0" y="21118"/>
              <wp:lineTo x="21118" y="21118"/>
              <wp:lineTo x="21118" y="0"/>
              <wp:lineTo x="0" y="0"/>
            </wp:wrapPolygon>
          </wp:wrapThrough>
          <wp:docPr id="1363727242" name="Picture 1" descr="A blue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727242" name="Picture 1" descr="A blue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958" cy="597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1AF">
      <w:rPr>
        <w:rFonts w:ascii="American Typewriter" w:hAnsi="American Typewriter"/>
        <w:sz w:val="28"/>
        <w:szCs w:val="28"/>
      </w:rPr>
      <w:t>Weekly Food Diary for</w:t>
    </w:r>
    <w:r w:rsidR="0021594F" w:rsidRPr="00B35B12">
      <w:rPr>
        <w:rFonts w:ascii="American Typewriter" w:hAnsi="American Typewriter"/>
        <w:sz w:val="28"/>
        <w:szCs w:val="28"/>
      </w:rPr>
      <w:t xml:space="preserve"> Week Beginning ______________________________________________</w:t>
    </w:r>
  </w:p>
  <w:p w14:paraId="139E3209" w14:textId="77777777" w:rsidR="0021594F" w:rsidRDefault="0021594F" w:rsidP="0021594F">
    <w:pPr>
      <w:rPr>
        <w:rFonts w:ascii="American Typewriter" w:hAnsi="American Typewriter"/>
        <w:sz w:val="28"/>
        <w:szCs w:val="28"/>
      </w:rPr>
    </w:pPr>
  </w:p>
  <w:p w14:paraId="36F234DF" w14:textId="77777777" w:rsidR="00F24CEA" w:rsidRDefault="00F24C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12"/>
    <w:rsid w:val="0021594F"/>
    <w:rsid w:val="00307ADA"/>
    <w:rsid w:val="00556FA1"/>
    <w:rsid w:val="005821AF"/>
    <w:rsid w:val="005D5A86"/>
    <w:rsid w:val="0065480E"/>
    <w:rsid w:val="006D2907"/>
    <w:rsid w:val="007504E5"/>
    <w:rsid w:val="007C1E0C"/>
    <w:rsid w:val="008B6F5D"/>
    <w:rsid w:val="008D273C"/>
    <w:rsid w:val="00A0527F"/>
    <w:rsid w:val="00B35B12"/>
    <w:rsid w:val="00BD21AF"/>
    <w:rsid w:val="00CD1F69"/>
    <w:rsid w:val="00F2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9CD09"/>
  <w15:chartTrackingRefBased/>
  <w15:docId w15:val="{1F5E1076-E487-E943-8DAF-B7618C1C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C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CEA"/>
  </w:style>
  <w:style w:type="paragraph" w:styleId="Footer">
    <w:name w:val="footer"/>
    <w:basedOn w:val="Normal"/>
    <w:link w:val="FooterChar"/>
    <w:uiPriority w:val="99"/>
    <w:unhideWhenUsed/>
    <w:rsid w:val="00F24C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CEA"/>
  </w:style>
  <w:style w:type="table" w:styleId="TableGrid">
    <w:name w:val="Table Grid"/>
    <w:basedOn w:val="TableNormal"/>
    <w:uiPriority w:val="39"/>
    <w:rsid w:val="00B3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beccalightfoot/Library/Group%20Containers/UBF8T346G9.Office/User%20Content.localized/Templates.localized/Landscape%20Tip%20the%20Balan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Landscape Tip the Balance.dotx</Template>
  <TotalTime>15</TotalTime>
  <Pages>2</Pages>
  <Words>59</Words>
  <Characters>282</Characters>
  <Application>Microsoft Office Word</Application>
  <DocSecurity>0</DocSecurity>
  <Lines>139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Rebecca Brooks</cp:lastModifiedBy>
  <cp:revision>6</cp:revision>
  <dcterms:created xsi:type="dcterms:W3CDTF">2019-01-21T21:31:00Z</dcterms:created>
  <dcterms:modified xsi:type="dcterms:W3CDTF">2026-01-16T21:36:00Z</dcterms:modified>
</cp:coreProperties>
</file>